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F1E57" w14:textId="7E71C7A4" w:rsidR="006355FB" w:rsidRPr="00151817" w:rsidRDefault="00687654" w:rsidP="00045FDD">
      <w:pPr>
        <w:pStyle w:val="Heading1"/>
        <w:spacing w:after="360" w:line="264" w:lineRule="auto"/>
        <w:rPr>
          <w:lang w:val="en-AU"/>
        </w:rPr>
      </w:pPr>
      <w:r w:rsidRPr="00687654">
        <w:rPr>
          <w:lang w:val="en-AU"/>
        </w:rPr>
        <w:t>Disability Access and</w:t>
      </w:r>
      <w:r w:rsidR="00183CD4">
        <w:rPr>
          <w:lang w:val="en-AU"/>
        </w:rPr>
        <w:t> </w:t>
      </w:r>
      <w:r w:rsidRPr="00687654">
        <w:rPr>
          <w:lang w:val="en-AU"/>
        </w:rPr>
        <w:t>Inclusion Plan</w:t>
      </w:r>
    </w:p>
    <w:p w14:paraId="730BA627" w14:textId="3B5F3EFD" w:rsidR="009847E9" w:rsidRPr="00E54371" w:rsidRDefault="00687654" w:rsidP="00ED224C">
      <w:pPr>
        <w:pStyle w:val="Heading2"/>
      </w:pPr>
      <w:r w:rsidRPr="00687654">
        <w:t>Rural City of Murray Bridge</w:t>
      </w:r>
    </w:p>
    <w:p w14:paraId="00500EF5" w14:textId="76B980ED" w:rsidR="00151817" w:rsidRDefault="00ED224C" w:rsidP="00ED224C">
      <w:r>
        <w:t xml:space="preserve">A text-only </w:t>
      </w:r>
      <w:r w:rsidR="00151817" w:rsidRPr="00ED224C">
        <w:t xml:space="preserve">Easy Read version </w:t>
      </w:r>
    </w:p>
    <w:p w14:paraId="0CE8BA14" w14:textId="4CA44795" w:rsidR="00C718D7" w:rsidRDefault="00C718D7" w:rsidP="00ED224C">
      <w:pPr>
        <w:pStyle w:val="Heading2"/>
        <w:spacing w:before="1080"/>
      </w:pPr>
      <w:bookmarkStart w:id="0" w:name="_Toc219357619"/>
      <w:bookmarkStart w:id="1" w:name="_Toc219460876"/>
      <w:bookmarkStart w:id="2" w:name="_Toc219460919"/>
      <w:bookmarkStart w:id="3" w:name="_Toc219721197"/>
      <w:r>
        <w:t>Acknowledgement of Country</w:t>
      </w:r>
      <w:bookmarkEnd w:id="0"/>
      <w:bookmarkEnd w:id="1"/>
      <w:bookmarkEnd w:id="2"/>
      <w:bookmarkEnd w:id="3"/>
    </w:p>
    <w:p w14:paraId="3697722D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bookmarkStart w:id="4" w:name="_Toc349720822"/>
      <w:bookmarkStart w:id="5" w:name="_Toc513644158"/>
      <w:r>
        <w:t>We recognise the Ngarrindjeri people as the First People of the land where we live and work.</w:t>
      </w:r>
    </w:p>
    <w:p w14:paraId="6B040B2D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They have always looked after Country.</w:t>
      </w:r>
    </w:p>
    <w:p w14:paraId="152DAD98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Country means the land, water, sky and everything within them.</w:t>
      </w:r>
    </w:p>
    <w:p w14:paraId="14695798" w14:textId="2B1F3CD6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respect the important connection that Aboriginal peoples have with Country.</w:t>
      </w:r>
    </w:p>
    <w:p w14:paraId="28521E9D" w14:textId="370C49A8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And we respect their Elders from the past and now.</w:t>
      </w:r>
    </w:p>
    <w:p w14:paraId="532B1688" w14:textId="5BEE9864" w:rsidR="00ED224C" w:rsidRDefault="00ED224C" w:rsidP="00ED224C">
      <w:pPr>
        <w:spacing w:before="0" w:after="0" w:line="240" w:lineRule="auto"/>
      </w:pPr>
      <w:r>
        <w:br w:type="page"/>
      </w:r>
    </w:p>
    <w:p w14:paraId="1A5A8B32" w14:textId="18D0F27E" w:rsidR="00D97EAF" w:rsidRDefault="00D97EAF" w:rsidP="00D97EAF">
      <w:pPr>
        <w:pStyle w:val="TOCHeading"/>
      </w:pPr>
      <w:r w:rsidRPr="009E592B">
        <w:lastRenderedPageBreak/>
        <w:t xml:space="preserve">How to use this </w:t>
      </w:r>
      <w:bookmarkStart w:id="6" w:name="document_format"/>
      <w:bookmarkEnd w:id="4"/>
      <w:bookmarkEnd w:id="5"/>
      <w:sdt>
        <w:sdtPr>
          <w:id w:val="-254214796"/>
          <w:placeholder>
            <w:docPart w:val="4A8FB99638DE4714AB305E530E29B3BC"/>
          </w:placeholder>
        </w:sdtPr>
        <w:sdtEndPr/>
        <w:sdtContent>
          <w:r w:rsidR="00C718D7">
            <w:t>plan</w:t>
          </w:r>
        </w:sdtContent>
      </w:sdt>
      <w:bookmarkEnd w:id="6"/>
    </w:p>
    <w:p w14:paraId="461BF9FC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are the </w:t>
      </w:r>
      <w:r w:rsidRPr="00687654">
        <w:t>Rural City of Murray Bridge</w:t>
      </w:r>
      <w:r>
        <w:t xml:space="preserve">. </w:t>
      </w:r>
    </w:p>
    <w:p w14:paraId="3A520905" w14:textId="77777777" w:rsidR="00ED224C" w:rsidRPr="00DE5417" w:rsidRDefault="00ED224C" w:rsidP="00ED224C">
      <w:r>
        <w:t xml:space="preserve">We wrote this 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  <w:instrText xml:space="preserve"> \* MERGEFORMAT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sdt>
        <w:sdtPr>
          <w:id w:val="691740122"/>
          <w:placeholder>
            <w:docPart w:val="61BF69C299074ACBB2A4F17E51467E3C"/>
          </w:placeholder>
        </w:sdtPr>
        <w:sdtEndPr/>
        <w:sdtContent>
          <w:r>
            <w:t>plan</w:t>
          </w:r>
        </w:sdtContent>
      </w:sdt>
      <w:r>
        <w:rPr>
          <w:highlight w:val="yellow"/>
        </w:rPr>
        <w:fldChar w:fldCharType="end"/>
      </w:r>
      <w:r>
        <w:t>.</w:t>
      </w:r>
    </w:p>
    <w:p w14:paraId="7830E1CD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 xml:space="preserve">We wrote some words in </w:t>
      </w:r>
      <w:r w:rsidRPr="001C28AC">
        <w:rPr>
          <w:rStyle w:val="Strong"/>
        </w:rPr>
        <w:t>bold</w:t>
      </w:r>
      <w:r w:rsidRPr="001C28AC">
        <w:t>.</w:t>
      </w:r>
    </w:p>
    <w:p w14:paraId="06535F46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We explain what these words mean.</w:t>
      </w:r>
    </w:p>
    <w:p w14:paraId="477AC630" w14:textId="648FA631" w:rsidR="00ED224C" w:rsidRPr="00DE5417" w:rsidRDefault="00ED224C" w:rsidP="00ED224C">
      <w:r w:rsidRPr="001C28AC">
        <w:t>There is</w:t>
      </w:r>
      <w:r>
        <w:t xml:space="preserve"> also</w:t>
      </w:r>
      <w:r w:rsidRPr="001C28AC">
        <w:t xml:space="preserve"> a list of these words on page </w:t>
      </w:r>
      <w:r w:rsidRPr="00DC6D49">
        <w:rPr>
          <w:u w:val="single"/>
        </w:rPr>
        <w:fldChar w:fldCharType="begin"/>
      </w:r>
      <w:r w:rsidRPr="00DC6D49">
        <w:rPr>
          <w:u w:val="single"/>
        </w:rPr>
        <w:instrText xml:space="preserve"> PAGEREF _Ref113483612 \h </w:instrText>
      </w:r>
      <w:r w:rsidRPr="00DC6D49">
        <w:rPr>
          <w:u w:val="single"/>
        </w:rPr>
      </w:r>
      <w:r w:rsidRPr="00DC6D49">
        <w:rPr>
          <w:u w:val="single"/>
        </w:rPr>
        <w:fldChar w:fldCharType="separate"/>
      </w:r>
      <w:r w:rsidR="002E08A3">
        <w:rPr>
          <w:noProof/>
          <w:u w:val="single"/>
        </w:rPr>
        <w:t>16</w:t>
      </w:r>
      <w:r w:rsidRPr="00DC6D49">
        <w:rPr>
          <w:u w:val="single"/>
        </w:rPr>
        <w:fldChar w:fldCharType="end"/>
      </w:r>
      <w:r w:rsidRPr="001C28AC">
        <w:t>.</w:t>
      </w:r>
    </w:p>
    <w:p w14:paraId="4C11FD66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>
        <w:t>You can ask someone you trust for support to:</w:t>
      </w:r>
    </w:p>
    <w:p w14:paraId="6933035A" w14:textId="77777777" w:rsidR="00ED224C" w:rsidRDefault="00ED224C" w:rsidP="00ED224C">
      <w:pPr>
        <w:pStyle w:val="ListParagraph"/>
        <w:numPr>
          <w:ilvl w:val="0"/>
          <w:numId w:val="17"/>
        </w:numPr>
        <w:spacing w:after="120"/>
      </w:pPr>
      <w:r>
        <w:t xml:space="preserve">read this 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  <w:instrText xml:space="preserve"> \* MERGEFORMAT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sdt>
        <w:sdtPr>
          <w:id w:val="-971981634"/>
          <w:placeholder>
            <w:docPart w:val="3BCBA19F866942A481FB1CEA80898F47"/>
          </w:placeholder>
        </w:sdtPr>
        <w:sdtEndPr/>
        <w:sdtContent>
          <w:r>
            <w:t>plan</w:t>
          </w:r>
        </w:sdtContent>
      </w:sdt>
      <w:r>
        <w:rPr>
          <w:highlight w:val="yellow"/>
        </w:rPr>
        <w:fldChar w:fldCharType="end"/>
      </w:r>
    </w:p>
    <w:p w14:paraId="6514709B" w14:textId="77777777" w:rsidR="00ED224C" w:rsidRPr="00DE5417" w:rsidRDefault="00ED224C" w:rsidP="00ED224C">
      <w:pPr>
        <w:pStyle w:val="ListParagraph"/>
        <w:ind w:left="720" w:hanging="360"/>
      </w:pPr>
      <w:r>
        <w:t>find more information.</w:t>
      </w:r>
    </w:p>
    <w:p w14:paraId="5C30CD23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0F6E4B">
        <w:t xml:space="preserve">This </w:t>
      </w:r>
      <w:r>
        <w:t xml:space="preserve">is an </w:t>
      </w:r>
      <w:r w:rsidRPr="000F6E4B">
        <w:t>Easy R</w:t>
      </w:r>
      <w:r>
        <w:t xml:space="preserve">ead summary of another </w:t>
      </w:r>
      <w:r>
        <w:rPr>
          <w:highlight w:val="yellow"/>
        </w:rPr>
        <w:fldChar w:fldCharType="begin"/>
      </w:r>
      <w:r>
        <w:instrText xml:space="preserve"> REF document_format \h </w:instrText>
      </w:r>
      <w:r>
        <w:rPr>
          <w:highlight w:val="yellow"/>
        </w:rPr>
        <w:instrText xml:space="preserve"> \* MERGEFORMAT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sdt>
        <w:sdtPr>
          <w:id w:val="1589661678"/>
          <w:placeholder>
            <w:docPart w:val="854D03EEB2044750B1CFB04984F03D0B"/>
          </w:placeholder>
        </w:sdtPr>
        <w:sdtEndPr/>
        <w:sdtContent>
          <w:r>
            <w:t>plan</w:t>
          </w:r>
        </w:sdtContent>
      </w:sdt>
      <w:r>
        <w:rPr>
          <w:highlight w:val="yellow"/>
        </w:rPr>
        <w:fldChar w:fldCharType="end"/>
      </w:r>
      <w:r w:rsidRPr="000F6E4B">
        <w:t xml:space="preserve">. </w:t>
      </w:r>
    </w:p>
    <w:p w14:paraId="573AA7F5" w14:textId="77777777" w:rsidR="00ED224C" w:rsidRPr="00DE5417" w:rsidRDefault="00ED224C" w:rsidP="00ED224C">
      <w:r>
        <w:t>It</w:t>
      </w:r>
      <w:r w:rsidRPr="00546180">
        <w:t xml:space="preserve"> only includes</w:t>
      </w:r>
      <w:r>
        <w:t xml:space="preserve"> </w:t>
      </w:r>
      <w:r w:rsidRPr="00546180">
        <w:t>the most important</w:t>
      </w:r>
      <w:r>
        <w:t> </w:t>
      </w:r>
      <w:r w:rsidRPr="00546180">
        <w:t>ideas.</w:t>
      </w:r>
    </w:p>
    <w:p w14:paraId="004A3F98" w14:textId="77777777" w:rsidR="00ED224C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r w:rsidRPr="003E59F6">
        <w:t xml:space="preserve">You can find the other </w:t>
      </w:r>
      <w:r>
        <w:fldChar w:fldCharType="begin"/>
      </w:r>
      <w:r>
        <w:instrText xml:space="preserve"> REF document_format \h  \* MERGEFORMAT </w:instrText>
      </w:r>
      <w:r>
        <w:fldChar w:fldCharType="separate"/>
      </w:r>
      <w:sdt>
        <w:sdtPr>
          <w:id w:val="-1867820882"/>
          <w:placeholder>
            <w:docPart w:val="8716274D3C25439ABE3CF87EB898AFF4"/>
          </w:placeholder>
        </w:sdtPr>
        <w:sdtEndPr/>
        <w:sdtContent>
          <w:r>
            <w:t>plan</w:t>
          </w:r>
        </w:sdtContent>
      </w:sdt>
      <w:r>
        <w:fldChar w:fldCharType="end"/>
      </w:r>
      <w:r>
        <w:t xml:space="preserve"> </w:t>
      </w:r>
      <w:r w:rsidRPr="003E59F6">
        <w:t>on our website.</w:t>
      </w:r>
    </w:p>
    <w:p w14:paraId="3B7658AD" w14:textId="77777777" w:rsidR="00ED224C" w:rsidRPr="004F4F3F" w:rsidRDefault="00ED224C" w:rsidP="00ED224C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</w:pPr>
      <w:hyperlink r:id="rId8" w:history="1">
        <w:r w:rsidRPr="007A67D9">
          <w:rPr>
            <w:rStyle w:val="Hyperlink"/>
          </w:rPr>
          <w:t>www.murraybridge.sa.gov.au/services/your-community/disability-access-and-inclusion-plan</w:t>
        </w:r>
      </w:hyperlink>
    </w:p>
    <w:p w14:paraId="7D358097" w14:textId="45AD1A39" w:rsidR="00F0437A" w:rsidRDefault="00A33000" w:rsidP="00DB16CD">
      <w:pPr>
        <w:pStyle w:val="Heading2"/>
        <w:spacing w:after="360"/>
      </w:pPr>
      <w:r w:rsidRPr="00290C27">
        <w:br w:type="page"/>
      </w:r>
      <w:bookmarkStart w:id="7" w:name="_Toc349720823"/>
      <w:bookmarkStart w:id="8" w:name="_Toc513644159"/>
      <w:bookmarkStart w:id="9" w:name="_Toc219460877"/>
      <w:bookmarkStart w:id="10" w:name="_Toc219460920"/>
      <w:bookmarkStart w:id="11" w:name="_Toc219721198"/>
      <w:r>
        <w:lastRenderedPageBreak/>
        <w:t>What’s in this</w:t>
      </w:r>
      <w:r w:rsidR="0035459C">
        <w:t xml:space="preserve"> </w:t>
      </w:r>
      <w:r w:rsidR="0035459C">
        <w:rPr>
          <w:highlight w:val="yellow"/>
        </w:rPr>
        <w:fldChar w:fldCharType="begin"/>
      </w:r>
      <w:r w:rsidR="0035459C">
        <w:instrText xml:space="preserve"> REF document_format \h </w:instrText>
      </w:r>
      <w:r w:rsidR="00F0437A">
        <w:rPr>
          <w:highlight w:val="yellow"/>
        </w:rPr>
        <w:instrText xml:space="preserve"> \* MERGEFORMAT </w:instrText>
      </w:r>
      <w:r w:rsidR="0035459C">
        <w:rPr>
          <w:highlight w:val="yellow"/>
        </w:rPr>
      </w:r>
      <w:r w:rsidR="0035459C">
        <w:rPr>
          <w:highlight w:val="yellow"/>
        </w:rPr>
        <w:fldChar w:fldCharType="separate"/>
      </w:r>
      <w:sdt>
        <w:sdtPr>
          <w:id w:val="689882055"/>
          <w:placeholder>
            <w:docPart w:val="69551324B3B5478390E53B5D11BBB619"/>
          </w:placeholder>
        </w:sdtPr>
        <w:sdtEndPr/>
        <w:sdtContent>
          <w:r w:rsidR="00C718D7">
            <w:t>plan</w:t>
          </w:r>
        </w:sdtContent>
      </w:sdt>
      <w:r w:rsidR="0035459C">
        <w:rPr>
          <w:highlight w:val="yellow"/>
        </w:rPr>
        <w:fldChar w:fldCharType="end"/>
      </w:r>
      <w:r>
        <w:t>?</w:t>
      </w:r>
      <w:bookmarkEnd w:id="7"/>
      <w:bookmarkEnd w:id="8"/>
      <w:bookmarkEnd w:id="9"/>
      <w:bookmarkEnd w:id="10"/>
      <w:bookmarkEnd w:id="11"/>
    </w:p>
    <w:p w14:paraId="3A585E4C" w14:textId="4EC8A405" w:rsidR="00045FDD" w:rsidRPr="008E41DC" w:rsidRDefault="00EB0BB2" w:rsidP="008E41DC">
      <w:pPr>
        <w:pStyle w:val="TOC1"/>
        <w:rPr>
          <w:rFonts w:eastAsiaTheme="minorEastAsia"/>
        </w:rPr>
      </w:pPr>
      <w:r>
        <w:rPr>
          <w:rFonts w:cs="Times New Roman"/>
          <w:b/>
          <w:bCs/>
          <w:color w:val="383838" w:themeColor="text2"/>
          <w:sz w:val="32"/>
          <w:szCs w:val="26"/>
        </w:rPr>
        <w:fldChar w:fldCharType="begin"/>
      </w:r>
      <w:r>
        <w:instrText xml:space="preserve"> TOC \h \z \u \t "Heading 2,1" </w:instrText>
      </w:r>
      <w:r>
        <w:rPr>
          <w:rFonts w:cs="Times New Roman"/>
          <w:b/>
          <w:bCs/>
          <w:color w:val="383838" w:themeColor="text2"/>
          <w:sz w:val="32"/>
          <w:szCs w:val="26"/>
        </w:rPr>
        <w:fldChar w:fldCharType="separate"/>
      </w:r>
      <w:hyperlink w:anchor="_Toc219721199" w:history="1">
        <w:r w:rsidR="00045FDD" w:rsidRPr="008E41DC">
          <w:rPr>
            <w:rStyle w:val="Hyperlink"/>
            <w:color w:val="auto"/>
            <w:u w:val="none"/>
          </w:rPr>
          <w:t>What we want for the Rural City of Murray Bridge</w:t>
        </w:r>
        <w:r w:rsidR="00045FDD" w:rsidRPr="008E41DC">
          <w:rPr>
            <w:webHidden/>
          </w:rPr>
          <w:tab/>
        </w:r>
        <w:r w:rsidR="00045FDD" w:rsidRPr="008E41DC">
          <w:rPr>
            <w:webHidden/>
          </w:rPr>
          <w:fldChar w:fldCharType="begin"/>
        </w:r>
        <w:r w:rsidR="00045FDD" w:rsidRPr="008E41DC">
          <w:rPr>
            <w:webHidden/>
          </w:rPr>
          <w:instrText xml:space="preserve"> PAGEREF _Toc219721199 \h </w:instrText>
        </w:r>
        <w:r w:rsidR="00045FDD" w:rsidRPr="008E41DC">
          <w:rPr>
            <w:webHidden/>
          </w:rPr>
        </w:r>
        <w:r w:rsidR="00045FDD" w:rsidRPr="008E41DC">
          <w:rPr>
            <w:webHidden/>
          </w:rPr>
          <w:fldChar w:fldCharType="separate"/>
        </w:r>
        <w:r w:rsidR="00DB16CD">
          <w:rPr>
            <w:webHidden/>
          </w:rPr>
          <w:t>4</w:t>
        </w:r>
        <w:r w:rsidR="00045FDD" w:rsidRPr="008E41DC">
          <w:rPr>
            <w:webHidden/>
          </w:rPr>
          <w:fldChar w:fldCharType="end"/>
        </w:r>
      </w:hyperlink>
    </w:p>
    <w:p w14:paraId="6B2653F0" w14:textId="64A9D4D1" w:rsidR="00045FDD" w:rsidRPr="008E41DC" w:rsidRDefault="00045FDD" w:rsidP="008E41DC">
      <w:pPr>
        <w:pStyle w:val="TOC1"/>
        <w:rPr>
          <w:rFonts w:eastAsiaTheme="minorEastAsia"/>
        </w:rPr>
      </w:pPr>
      <w:hyperlink w:anchor="_Toc219721200" w:history="1">
        <w:r w:rsidRPr="008E41DC">
          <w:rPr>
            <w:rStyle w:val="Hyperlink"/>
            <w:color w:val="auto"/>
            <w:u w:val="none"/>
          </w:rPr>
          <w:t>About our plan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_Toc219721200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5</w:t>
        </w:r>
        <w:r w:rsidRPr="008E41DC">
          <w:rPr>
            <w:webHidden/>
          </w:rPr>
          <w:fldChar w:fldCharType="end"/>
        </w:r>
      </w:hyperlink>
    </w:p>
    <w:p w14:paraId="386EFF38" w14:textId="0BA08F64" w:rsidR="00045FDD" w:rsidRPr="008E41DC" w:rsidRDefault="00045FDD" w:rsidP="008E41DC">
      <w:pPr>
        <w:pStyle w:val="TOC1"/>
        <w:rPr>
          <w:rFonts w:eastAsiaTheme="minorEastAsia"/>
        </w:rPr>
      </w:pPr>
      <w:hyperlink w:anchor="_Toc219721201" w:history="1">
        <w:r w:rsidRPr="008E41DC">
          <w:rPr>
            <w:rStyle w:val="Hyperlink"/>
            <w:color w:val="auto"/>
            <w:u w:val="none"/>
          </w:rPr>
          <w:t>What w</w:t>
        </w:r>
        <w:r w:rsidRPr="008E41DC">
          <w:rPr>
            <w:rStyle w:val="Hyperlink"/>
            <w:color w:val="auto"/>
            <w:u w:val="none"/>
          </w:rPr>
          <w:t>e</w:t>
        </w:r>
        <w:r w:rsidRPr="008E41DC">
          <w:rPr>
            <w:rStyle w:val="Hyperlink"/>
            <w:color w:val="auto"/>
            <w:u w:val="none"/>
          </w:rPr>
          <w:t xml:space="preserve"> heard from people with disability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_Toc219721201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6</w:t>
        </w:r>
        <w:r w:rsidRPr="008E41DC">
          <w:rPr>
            <w:webHidden/>
          </w:rPr>
          <w:fldChar w:fldCharType="end"/>
        </w:r>
      </w:hyperlink>
    </w:p>
    <w:p w14:paraId="1541E9E1" w14:textId="24679B44" w:rsidR="00045FDD" w:rsidRPr="008E41DC" w:rsidRDefault="00045FDD" w:rsidP="008E41DC">
      <w:pPr>
        <w:pStyle w:val="TOC1"/>
        <w:rPr>
          <w:rFonts w:eastAsiaTheme="minorEastAsia"/>
        </w:rPr>
      </w:pPr>
      <w:hyperlink w:anchor="_Toc219721202" w:history="1">
        <w:r w:rsidRPr="008E41DC">
          <w:rPr>
            <w:rStyle w:val="Hyperlink"/>
            <w:color w:val="auto"/>
            <w:u w:val="none"/>
          </w:rPr>
          <w:t>Who ou</w:t>
        </w:r>
        <w:r w:rsidRPr="008E41DC">
          <w:rPr>
            <w:rStyle w:val="Hyperlink"/>
            <w:color w:val="auto"/>
            <w:u w:val="none"/>
          </w:rPr>
          <w:t>r</w:t>
        </w:r>
        <w:r w:rsidRPr="008E41DC">
          <w:rPr>
            <w:rStyle w:val="Hyperlink"/>
            <w:color w:val="auto"/>
            <w:u w:val="none"/>
          </w:rPr>
          <w:t xml:space="preserve"> plan needs to support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_Toc219721202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7</w:t>
        </w:r>
        <w:r w:rsidRPr="008E41DC">
          <w:rPr>
            <w:webHidden/>
          </w:rPr>
          <w:fldChar w:fldCharType="end"/>
        </w:r>
      </w:hyperlink>
    </w:p>
    <w:p w14:paraId="1CB60ABF" w14:textId="3EF3D398" w:rsidR="00045FDD" w:rsidRPr="00DB16CD" w:rsidRDefault="00DB16CD" w:rsidP="008E41DC">
      <w:pPr>
        <w:pStyle w:val="TOC1"/>
        <w:rPr>
          <w:rStyle w:val="Hyperlink"/>
          <w:rFonts w:eastAsiaTheme="minorEastAsia"/>
        </w:rPr>
      </w:pPr>
      <w:r>
        <w:fldChar w:fldCharType="begin"/>
      </w:r>
      <w:r>
        <w:instrText>HYPERLINK  \l "_What_our_plan"</w:instrText>
      </w:r>
      <w:r>
        <w:fldChar w:fldCharType="separate"/>
      </w:r>
      <w:r w:rsidR="00045FDD" w:rsidRPr="00DB16CD">
        <w:rPr>
          <w:rStyle w:val="Hyperlink"/>
        </w:rPr>
        <w:t>What o</w:t>
      </w:r>
      <w:r w:rsidR="00045FDD" w:rsidRPr="00DB16CD">
        <w:rPr>
          <w:rStyle w:val="Hyperlink"/>
        </w:rPr>
        <w:t>u</w:t>
      </w:r>
      <w:r w:rsidR="00045FDD" w:rsidRPr="00DB16CD">
        <w:rPr>
          <w:rStyle w:val="Hyperlink"/>
        </w:rPr>
        <w:t>r plan focuses on</w:t>
      </w:r>
      <w:r w:rsidR="00045FDD" w:rsidRPr="00DB16CD">
        <w:rPr>
          <w:rStyle w:val="Hyperlink"/>
          <w:webHidden/>
        </w:rPr>
        <w:tab/>
      </w:r>
      <w:r w:rsidR="00045FDD" w:rsidRPr="00DB16CD">
        <w:rPr>
          <w:rStyle w:val="Hyperlink"/>
          <w:webHidden/>
        </w:rPr>
        <w:fldChar w:fldCharType="begin"/>
      </w:r>
      <w:r w:rsidR="00045FDD" w:rsidRPr="00DB16CD">
        <w:rPr>
          <w:rStyle w:val="Hyperlink"/>
          <w:webHidden/>
        </w:rPr>
        <w:instrText xml:space="preserve"> PAGEREF _Toc219721203 \h </w:instrText>
      </w:r>
      <w:r w:rsidR="00045FDD" w:rsidRPr="00DB16CD">
        <w:rPr>
          <w:rStyle w:val="Hyperlink"/>
          <w:webHidden/>
        </w:rPr>
      </w:r>
      <w:r w:rsidR="00045FDD" w:rsidRPr="00DB16CD">
        <w:rPr>
          <w:rStyle w:val="Hyperlink"/>
          <w:webHidden/>
        </w:rPr>
        <w:fldChar w:fldCharType="separate"/>
      </w:r>
      <w:r w:rsidRPr="00DB16CD">
        <w:rPr>
          <w:rStyle w:val="Hyperlink"/>
          <w:webHidden/>
        </w:rPr>
        <w:t>8</w:t>
      </w:r>
      <w:r w:rsidR="00045FDD" w:rsidRPr="00DB16CD">
        <w:rPr>
          <w:rStyle w:val="Hyperlink"/>
          <w:webHidden/>
        </w:rPr>
        <w:fldChar w:fldCharType="end"/>
      </w:r>
    </w:p>
    <w:p w14:paraId="0EC70919" w14:textId="4D1C4253" w:rsidR="00045FDD" w:rsidRPr="008E41DC" w:rsidRDefault="00DB16CD" w:rsidP="008E41DC">
      <w:pPr>
        <w:pStyle w:val="TOC1"/>
        <w:rPr>
          <w:rFonts w:eastAsiaTheme="minorEastAsia"/>
        </w:rPr>
      </w:pPr>
      <w:r>
        <w:fldChar w:fldCharType="end"/>
      </w:r>
      <w:hyperlink w:anchor="_Toc219721204" w:history="1">
        <w:r w:rsidR="00045FDD" w:rsidRPr="008E41DC">
          <w:rPr>
            <w:rStyle w:val="Hyperlink"/>
            <w:color w:val="auto"/>
            <w:u w:val="none"/>
          </w:rPr>
          <w:t>1. Accessible a</w:t>
        </w:r>
        <w:r w:rsidR="00045FDD" w:rsidRPr="008E41DC">
          <w:rPr>
            <w:rStyle w:val="Hyperlink"/>
            <w:color w:val="auto"/>
            <w:u w:val="none"/>
          </w:rPr>
          <w:t>n</w:t>
        </w:r>
        <w:r w:rsidR="00045FDD" w:rsidRPr="008E41DC">
          <w:rPr>
            <w:rStyle w:val="Hyperlink"/>
            <w:color w:val="auto"/>
            <w:u w:val="none"/>
          </w:rPr>
          <w:t>d inclusive communities</w:t>
        </w:r>
        <w:r w:rsidR="00045FDD" w:rsidRPr="008E41DC">
          <w:rPr>
            <w:webHidden/>
          </w:rPr>
          <w:tab/>
        </w:r>
        <w:r w:rsidR="00045FDD" w:rsidRPr="008E41DC">
          <w:rPr>
            <w:webHidden/>
          </w:rPr>
          <w:fldChar w:fldCharType="begin"/>
        </w:r>
        <w:r w:rsidR="00045FDD" w:rsidRPr="008E41DC">
          <w:rPr>
            <w:webHidden/>
          </w:rPr>
          <w:instrText xml:space="preserve"> PAGEREF _Toc219721204 \h </w:instrText>
        </w:r>
        <w:r w:rsidR="00045FDD" w:rsidRPr="008E41DC">
          <w:rPr>
            <w:webHidden/>
          </w:rPr>
        </w:r>
        <w:r w:rsidR="00045FDD" w:rsidRPr="008E41DC">
          <w:rPr>
            <w:webHidden/>
          </w:rPr>
          <w:fldChar w:fldCharType="separate"/>
        </w:r>
        <w:r>
          <w:rPr>
            <w:webHidden/>
          </w:rPr>
          <w:t>9</w:t>
        </w:r>
        <w:r w:rsidR="00045FDD" w:rsidRPr="008E41DC">
          <w:rPr>
            <w:webHidden/>
          </w:rPr>
          <w:fldChar w:fldCharType="end"/>
        </w:r>
      </w:hyperlink>
    </w:p>
    <w:p w14:paraId="04B4B10B" w14:textId="74BEA703" w:rsidR="00045FDD" w:rsidRPr="008E41DC" w:rsidRDefault="00045FDD" w:rsidP="008E41DC">
      <w:pPr>
        <w:pStyle w:val="TOC1"/>
        <w:rPr>
          <w:rFonts w:eastAsiaTheme="minorEastAsia"/>
        </w:rPr>
      </w:pPr>
      <w:hyperlink w:anchor="_Toc219721205" w:history="1">
        <w:r w:rsidRPr="008E41DC">
          <w:rPr>
            <w:rStyle w:val="Hyperlink"/>
            <w:color w:val="auto"/>
            <w:u w:val="none"/>
          </w:rPr>
          <w:t>2. Learni</w:t>
        </w:r>
        <w:r w:rsidRPr="008E41DC">
          <w:rPr>
            <w:rStyle w:val="Hyperlink"/>
            <w:color w:val="auto"/>
            <w:u w:val="none"/>
          </w:rPr>
          <w:t>n</w:t>
        </w:r>
        <w:r w:rsidRPr="008E41DC">
          <w:rPr>
            <w:rStyle w:val="Hyperlink"/>
            <w:color w:val="auto"/>
            <w:u w:val="none"/>
          </w:rPr>
          <w:t>g</w:t>
        </w:r>
        <w:r w:rsidRPr="008E41DC">
          <w:rPr>
            <w:rStyle w:val="Hyperlink"/>
            <w:color w:val="auto"/>
            <w:u w:val="none"/>
          </w:rPr>
          <w:t xml:space="preserve"> </w:t>
        </w:r>
        <w:r w:rsidRPr="008E41DC">
          <w:rPr>
            <w:rStyle w:val="Hyperlink"/>
            <w:color w:val="auto"/>
            <w:u w:val="none"/>
          </w:rPr>
          <w:t>and work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_Toc219721205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11</w:t>
        </w:r>
        <w:r w:rsidRPr="008E41DC">
          <w:rPr>
            <w:webHidden/>
          </w:rPr>
          <w:fldChar w:fldCharType="end"/>
        </w:r>
      </w:hyperlink>
    </w:p>
    <w:p w14:paraId="22F8A5E0" w14:textId="5E72F406" w:rsidR="00045FDD" w:rsidRPr="008E41DC" w:rsidRDefault="00045FDD" w:rsidP="008E41DC">
      <w:pPr>
        <w:pStyle w:val="TOC1"/>
        <w:rPr>
          <w:rFonts w:eastAsiaTheme="minorEastAsia"/>
        </w:rPr>
      </w:pPr>
      <w:hyperlink w:anchor="_Toc219721206" w:history="1">
        <w:r w:rsidRPr="008E41DC">
          <w:rPr>
            <w:rStyle w:val="Hyperlink"/>
            <w:color w:val="auto"/>
            <w:u w:val="none"/>
          </w:rPr>
          <w:t>3. Good suppo</w:t>
        </w:r>
        <w:r w:rsidRPr="008E41DC">
          <w:rPr>
            <w:rStyle w:val="Hyperlink"/>
            <w:color w:val="auto"/>
            <w:u w:val="none"/>
          </w:rPr>
          <w:t>r</w:t>
        </w:r>
        <w:r w:rsidRPr="008E41DC">
          <w:rPr>
            <w:rStyle w:val="Hyperlink"/>
            <w:color w:val="auto"/>
            <w:u w:val="none"/>
          </w:rPr>
          <w:t>ts and services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_Toc219721206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12</w:t>
        </w:r>
        <w:r w:rsidRPr="008E41DC">
          <w:rPr>
            <w:webHidden/>
          </w:rPr>
          <w:fldChar w:fldCharType="end"/>
        </w:r>
      </w:hyperlink>
    </w:p>
    <w:p w14:paraId="380042AA" w14:textId="700DADED" w:rsidR="00045FDD" w:rsidRPr="008E41DC" w:rsidRDefault="00045FDD" w:rsidP="008E41DC">
      <w:pPr>
        <w:pStyle w:val="TOC1"/>
        <w:rPr>
          <w:rFonts w:eastAsiaTheme="minorEastAsia"/>
        </w:rPr>
      </w:pPr>
      <w:hyperlink w:anchor="_Toc219721207" w:history="1">
        <w:r w:rsidRPr="008E41DC">
          <w:rPr>
            <w:rStyle w:val="Hyperlink"/>
            <w:color w:val="auto"/>
            <w:u w:val="none"/>
          </w:rPr>
          <w:t>4. Better</w:t>
        </w:r>
        <w:r w:rsidRPr="008E41DC">
          <w:rPr>
            <w:rStyle w:val="Hyperlink"/>
            <w:color w:val="auto"/>
            <w:u w:val="none"/>
          </w:rPr>
          <w:t xml:space="preserve"> </w:t>
        </w:r>
        <w:r w:rsidRPr="008E41DC">
          <w:rPr>
            <w:rStyle w:val="Hyperlink"/>
            <w:color w:val="auto"/>
            <w:u w:val="none"/>
          </w:rPr>
          <w:t>health and wellbeing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_Toc219721207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13</w:t>
        </w:r>
        <w:r w:rsidRPr="008E41DC">
          <w:rPr>
            <w:webHidden/>
          </w:rPr>
          <w:fldChar w:fldCharType="end"/>
        </w:r>
      </w:hyperlink>
    </w:p>
    <w:p w14:paraId="7D0A47C0" w14:textId="4CE9FDEE" w:rsidR="00045FDD" w:rsidRPr="008E41DC" w:rsidRDefault="00045FDD" w:rsidP="008E41DC">
      <w:pPr>
        <w:pStyle w:val="TOC1"/>
        <w:rPr>
          <w:rFonts w:eastAsiaTheme="minorEastAsia"/>
        </w:rPr>
      </w:pPr>
      <w:hyperlink w:anchor="_Toc219721208" w:history="1">
        <w:r w:rsidRPr="008E41DC">
          <w:rPr>
            <w:rStyle w:val="Hyperlink"/>
            <w:color w:val="auto"/>
            <w:u w:val="none"/>
          </w:rPr>
          <w:t>5. Safety an</w:t>
        </w:r>
        <w:r w:rsidRPr="008E41DC">
          <w:rPr>
            <w:rStyle w:val="Hyperlink"/>
            <w:color w:val="auto"/>
            <w:u w:val="none"/>
          </w:rPr>
          <w:t>d</w:t>
        </w:r>
        <w:r w:rsidRPr="008E41DC">
          <w:rPr>
            <w:rStyle w:val="Hyperlink"/>
            <w:color w:val="auto"/>
            <w:u w:val="none"/>
          </w:rPr>
          <w:t xml:space="preserve"> the justice system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_Toc219721208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14</w:t>
        </w:r>
        <w:r w:rsidRPr="008E41DC">
          <w:rPr>
            <w:webHidden/>
          </w:rPr>
          <w:fldChar w:fldCharType="end"/>
        </w:r>
      </w:hyperlink>
    </w:p>
    <w:p w14:paraId="0E6F8258" w14:textId="699BDCCB" w:rsidR="00045FDD" w:rsidRPr="008E41DC" w:rsidRDefault="00045FDD" w:rsidP="008E41DC">
      <w:pPr>
        <w:pStyle w:val="TOC1"/>
        <w:rPr>
          <w:rFonts w:eastAsiaTheme="minorEastAsia"/>
        </w:rPr>
      </w:pPr>
      <w:hyperlink w:anchor="_Toc219721209" w:history="1">
        <w:r w:rsidRPr="008E41DC">
          <w:rPr>
            <w:rStyle w:val="Hyperlink"/>
            <w:color w:val="auto"/>
            <w:u w:val="none"/>
          </w:rPr>
          <w:t>How we w</w:t>
        </w:r>
        <w:r w:rsidRPr="008E41DC">
          <w:rPr>
            <w:rStyle w:val="Hyperlink"/>
            <w:color w:val="auto"/>
            <w:u w:val="none"/>
          </w:rPr>
          <w:t>i</w:t>
        </w:r>
        <w:r w:rsidRPr="008E41DC">
          <w:rPr>
            <w:rStyle w:val="Hyperlink"/>
            <w:color w:val="auto"/>
            <w:u w:val="none"/>
          </w:rPr>
          <w:t>ll make sure our plan works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_Toc219721209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15</w:t>
        </w:r>
        <w:r w:rsidRPr="008E41DC">
          <w:rPr>
            <w:webHidden/>
          </w:rPr>
          <w:fldChar w:fldCharType="end"/>
        </w:r>
      </w:hyperlink>
    </w:p>
    <w:p w14:paraId="66E82B87" w14:textId="77E4322E" w:rsidR="00045FDD" w:rsidRPr="008E41DC" w:rsidRDefault="00045FDD" w:rsidP="008E41DC">
      <w:pPr>
        <w:pStyle w:val="TOC1"/>
        <w:rPr>
          <w:rFonts w:eastAsiaTheme="minorEastAsia"/>
        </w:rPr>
      </w:pPr>
      <w:hyperlink w:anchor="_Toc219721210" w:history="1">
        <w:r w:rsidRPr="008E41DC">
          <w:rPr>
            <w:rStyle w:val="Hyperlink"/>
            <w:color w:val="auto"/>
            <w:u w:val="none"/>
          </w:rPr>
          <w:t>Wor</w:t>
        </w:r>
        <w:r w:rsidRPr="008E41DC">
          <w:rPr>
            <w:rStyle w:val="Hyperlink"/>
            <w:color w:val="auto"/>
            <w:u w:val="none"/>
          </w:rPr>
          <w:t>d</w:t>
        </w:r>
        <w:r w:rsidRPr="008E41DC">
          <w:rPr>
            <w:rStyle w:val="Hyperlink"/>
            <w:color w:val="auto"/>
            <w:u w:val="none"/>
          </w:rPr>
          <w:t xml:space="preserve"> list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_Toc219721210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16</w:t>
        </w:r>
        <w:r w:rsidRPr="008E41DC">
          <w:rPr>
            <w:webHidden/>
          </w:rPr>
          <w:fldChar w:fldCharType="end"/>
        </w:r>
      </w:hyperlink>
    </w:p>
    <w:p w14:paraId="39728330" w14:textId="428741F3" w:rsidR="005F31EA" w:rsidRDefault="00045FDD" w:rsidP="004F4F3F">
      <w:pPr>
        <w:pStyle w:val="TOC1"/>
      </w:pPr>
      <w:hyperlink w:anchor="_Toc219721211" w:history="1">
        <w:r w:rsidRPr="008E41DC">
          <w:rPr>
            <w:rStyle w:val="Hyperlink"/>
            <w:color w:val="auto"/>
            <w:u w:val="none"/>
          </w:rPr>
          <w:t>C</w:t>
        </w:r>
        <w:r w:rsidRPr="008E41DC">
          <w:rPr>
            <w:rStyle w:val="Hyperlink"/>
            <w:color w:val="auto"/>
            <w:u w:val="none"/>
          </w:rPr>
          <w:t>o</w:t>
        </w:r>
        <w:r w:rsidRPr="008E41DC">
          <w:rPr>
            <w:rStyle w:val="Hyperlink"/>
            <w:color w:val="auto"/>
            <w:u w:val="none"/>
          </w:rPr>
          <w:t>ntact us</w:t>
        </w:r>
        <w:r w:rsidRPr="008E41DC">
          <w:rPr>
            <w:webHidden/>
          </w:rPr>
          <w:tab/>
        </w:r>
        <w:r w:rsidRPr="008E41DC">
          <w:rPr>
            <w:webHidden/>
          </w:rPr>
          <w:fldChar w:fldCharType="begin"/>
        </w:r>
        <w:r w:rsidRPr="008E41DC">
          <w:rPr>
            <w:webHidden/>
          </w:rPr>
          <w:instrText xml:space="preserve"> PAGEREF _Toc219721211 \h </w:instrText>
        </w:r>
        <w:r w:rsidRPr="008E41DC">
          <w:rPr>
            <w:webHidden/>
          </w:rPr>
        </w:r>
        <w:r w:rsidRPr="008E41DC">
          <w:rPr>
            <w:webHidden/>
          </w:rPr>
          <w:fldChar w:fldCharType="separate"/>
        </w:r>
        <w:r w:rsidR="00DB16CD">
          <w:rPr>
            <w:webHidden/>
          </w:rPr>
          <w:t>19</w:t>
        </w:r>
        <w:r w:rsidRPr="008E41DC">
          <w:rPr>
            <w:webHidden/>
          </w:rPr>
          <w:fldChar w:fldCharType="end"/>
        </w:r>
      </w:hyperlink>
      <w:r w:rsidR="00EB0BB2">
        <w:fldChar w:fldCharType="end"/>
      </w:r>
    </w:p>
    <w:p w14:paraId="6F69CED2" w14:textId="5711B6C6" w:rsidR="00151817" w:rsidRPr="007E602D" w:rsidRDefault="005F31EA" w:rsidP="004440D2">
      <w:pPr>
        <w:pStyle w:val="Heading2"/>
        <w:rPr>
          <w:sz w:val="43"/>
          <w:szCs w:val="43"/>
        </w:rPr>
      </w:pPr>
      <w:bookmarkStart w:id="12" w:name="_Toc219721199"/>
      <w:r w:rsidRPr="007E602D">
        <w:rPr>
          <w:sz w:val="43"/>
          <w:szCs w:val="43"/>
        </w:rPr>
        <w:lastRenderedPageBreak/>
        <w:t xml:space="preserve">What we want </w:t>
      </w:r>
      <w:r w:rsidR="00D63F8D" w:rsidRPr="007E602D">
        <w:rPr>
          <w:sz w:val="43"/>
          <w:szCs w:val="43"/>
        </w:rPr>
        <w:t>for the Rural City of Murray</w:t>
      </w:r>
      <w:r w:rsidR="00ED224C">
        <w:rPr>
          <w:sz w:val="43"/>
          <w:szCs w:val="43"/>
        </w:rPr>
        <w:t> </w:t>
      </w:r>
      <w:r w:rsidR="00D63F8D" w:rsidRPr="007E602D">
        <w:rPr>
          <w:sz w:val="43"/>
          <w:szCs w:val="43"/>
        </w:rPr>
        <w:t>Bridge</w:t>
      </w:r>
      <w:bookmarkEnd w:id="12"/>
    </w:p>
    <w:p w14:paraId="2249FAE8" w14:textId="77777777" w:rsidR="00ED224C" w:rsidRPr="002E08A3" w:rsidRDefault="00ED224C" w:rsidP="002E08A3">
      <w:pPr>
        <w:ind w:right="-188"/>
        <w:rPr>
          <w:spacing w:val="-4"/>
        </w:rPr>
      </w:pPr>
      <w:r w:rsidRPr="002E08A3">
        <w:rPr>
          <w:spacing w:val="-4"/>
        </w:rPr>
        <w:t>We want to make our community more </w:t>
      </w:r>
      <w:r w:rsidRPr="002E08A3">
        <w:rPr>
          <w:rStyle w:val="Strong"/>
          <w:spacing w:val="-4"/>
        </w:rPr>
        <w:t>accessible</w:t>
      </w:r>
      <w:r w:rsidRPr="002E08A3">
        <w:rPr>
          <w:spacing w:val="-4"/>
        </w:rPr>
        <w:t xml:space="preserve"> for people with disability.</w:t>
      </w:r>
    </w:p>
    <w:p w14:paraId="0B2B4AF6" w14:textId="77777777" w:rsidR="00ED224C" w:rsidRDefault="00ED224C" w:rsidP="00ED224C">
      <w:r>
        <w:t>When a community is accessible, it’s easy to:</w:t>
      </w:r>
    </w:p>
    <w:p w14:paraId="16E76715" w14:textId="77777777" w:rsidR="00ED224C" w:rsidRDefault="00ED224C" w:rsidP="00ED224C">
      <w:pPr>
        <w:pStyle w:val="ListParagraph"/>
        <w:spacing w:after="120"/>
      </w:pPr>
      <w:r>
        <w:t>find and use services</w:t>
      </w:r>
    </w:p>
    <w:p w14:paraId="466A4E72" w14:textId="77777777" w:rsidR="00ED224C" w:rsidRPr="00DE5417" w:rsidRDefault="00ED224C" w:rsidP="00ED224C">
      <w:pPr>
        <w:pStyle w:val="ListParagraph"/>
        <w:ind w:left="720" w:hanging="360"/>
      </w:pPr>
      <w:r>
        <w:t>move around.</w:t>
      </w:r>
    </w:p>
    <w:p w14:paraId="77503FA1" w14:textId="2CEB1CC5" w:rsidR="00ED224C" w:rsidRPr="002E08A3" w:rsidRDefault="00ED224C" w:rsidP="00ED224C">
      <w:r w:rsidRPr="002E08A3">
        <w:t>We also want to make our community more </w:t>
      </w:r>
      <w:r w:rsidRPr="002E08A3">
        <w:rPr>
          <w:rStyle w:val="Strong"/>
        </w:rPr>
        <w:t xml:space="preserve">inclusive </w:t>
      </w:r>
      <w:r w:rsidRPr="002E08A3">
        <w:t>for people with</w:t>
      </w:r>
      <w:r w:rsidR="002E08A3">
        <w:t> </w:t>
      </w:r>
      <w:r w:rsidRPr="002E08A3">
        <w:t>disability.</w:t>
      </w:r>
    </w:p>
    <w:p w14:paraId="5CA609FC" w14:textId="77777777" w:rsidR="00ED224C" w:rsidRDefault="00ED224C" w:rsidP="00ED224C">
      <w:r>
        <w:t>When a community is inclusive, everyone can:</w:t>
      </w:r>
    </w:p>
    <w:p w14:paraId="68D9E42F" w14:textId="77777777" w:rsidR="00ED224C" w:rsidRDefault="00ED224C" w:rsidP="00ED224C">
      <w:pPr>
        <w:pStyle w:val="ListParagraph"/>
        <w:spacing w:after="120"/>
      </w:pPr>
      <w:r>
        <w:t>take part</w:t>
      </w:r>
    </w:p>
    <w:p w14:paraId="0A13BE89" w14:textId="77777777" w:rsidR="00ED224C" w:rsidRDefault="00ED224C" w:rsidP="002E08A3">
      <w:pPr>
        <w:pStyle w:val="ListParagraph"/>
        <w:ind w:left="720" w:hanging="360"/>
      </w:pPr>
      <w:r>
        <w:t xml:space="preserve">feel like they belong. </w:t>
      </w:r>
    </w:p>
    <w:p w14:paraId="328150FB" w14:textId="77777777" w:rsidR="00ED224C" w:rsidRDefault="00ED224C" w:rsidP="00ED224C">
      <w:r>
        <w:t>We want our community to be a place where everyone can:</w:t>
      </w:r>
    </w:p>
    <w:p w14:paraId="260C8467" w14:textId="77777777" w:rsidR="00ED224C" w:rsidRDefault="00ED224C" w:rsidP="00ED224C">
      <w:pPr>
        <w:pStyle w:val="ListParagraph"/>
        <w:spacing w:after="120"/>
        <w:ind w:left="720" w:hanging="360"/>
      </w:pPr>
      <w:r>
        <w:t>grow</w:t>
      </w:r>
    </w:p>
    <w:p w14:paraId="49402761" w14:textId="77777777" w:rsidR="00ED224C" w:rsidRDefault="00ED224C" w:rsidP="00ED224C">
      <w:pPr>
        <w:pStyle w:val="ListParagraph"/>
        <w:spacing w:after="120"/>
        <w:ind w:left="720" w:hanging="360"/>
      </w:pPr>
      <w:r>
        <w:t>do well</w:t>
      </w:r>
    </w:p>
    <w:p w14:paraId="3D338469" w14:textId="77777777" w:rsidR="00ED224C" w:rsidRDefault="00ED224C" w:rsidP="00ED224C">
      <w:pPr>
        <w:pStyle w:val="ListParagraph"/>
        <w:spacing w:after="120"/>
        <w:ind w:left="720" w:hanging="360"/>
      </w:pPr>
      <w:r>
        <w:t>get the services they need</w:t>
      </w:r>
    </w:p>
    <w:p w14:paraId="7C6B979E" w14:textId="77777777" w:rsidR="00ED224C" w:rsidRDefault="00ED224C" w:rsidP="002E08A3">
      <w:pPr>
        <w:pStyle w:val="ListParagraph"/>
        <w:ind w:left="720" w:hanging="360"/>
      </w:pPr>
      <w:r>
        <w:t>live good and long lives.</w:t>
      </w:r>
    </w:p>
    <w:p w14:paraId="46660AEC" w14:textId="77777777" w:rsidR="00FA6B4F" w:rsidRDefault="00FA6B4F" w:rsidP="00ED224C">
      <w:r>
        <w:br w:type="page"/>
      </w:r>
    </w:p>
    <w:p w14:paraId="203BAD77" w14:textId="75AC1693" w:rsidR="005F31EA" w:rsidRDefault="005F31EA" w:rsidP="005F31EA">
      <w:pPr>
        <w:pStyle w:val="Heading2"/>
      </w:pPr>
      <w:bookmarkStart w:id="13" w:name="_Toc219721200"/>
      <w:r>
        <w:lastRenderedPageBreak/>
        <w:t>About our plan</w:t>
      </w:r>
      <w:bookmarkEnd w:id="13"/>
    </w:p>
    <w:p w14:paraId="4BD7E5E0" w14:textId="7DFCFC2D" w:rsidR="00ED224C" w:rsidRDefault="00ED224C" w:rsidP="00ED224C">
      <w:r>
        <w:t>There is a law in South Australia called the Disability Inclusion Act 2018</w:t>
      </w:r>
      <w:r w:rsidR="002E08A3">
        <w:t> </w:t>
      </w:r>
      <w:r>
        <w:t>(SA).</w:t>
      </w:r>
    </w:p>
    <w:p w14:paraId="349A941F" w14:textId="77777777" w:rsidR="00ED224C" w:rsidRDefault="00ED224C" w:rsidP="00ED224C">
      <w:r>
        <w:t>We just call it the Act.</w:t>
      </w:r>
    </w:p>
    <w:p w14:paraId="2931499F" w14:textId="77777777" w:rsidR="00ED224C" w:rsidRDefault="00ED224C" w:rsidP="00ED224C">
      <w:r>
        <w:t>The Act says we need a Disability Access and Inclusion Plan.</w:t>
      </w:r>
    </w:p>
    <w:p w14:paraId="62E222DD" w14:textId="77777777" w:rsidR="00ED224C" w:rsidRDefault="00ED224C" w:rsidP="00ED224C">
      <w:r>
        <w:t>We just call it our plan.</w:t>
      </w:r>
    </w:p>
    <w:p w14:paraId="18606AC7" w14:textId="77777777" w:rsidR="00ED224C" w:rsidRPr="002E08A3" w:rsidRDefault="00ED224C" w:rsidP="00ED224C">
      <w:pPr>
        <w:rPr>
          <w:spacing w:val="-2"/>
        </w:rPr>
      </w:pPr>
      <w:r w:rsidRPr="002E08A3">
        <w:rPr>
          <w:spacing w:val="-2"/>
        </w:rPr>
        <w:t>Our plan explains how we will make the Rural City of Murray Bridge more:</w:t>
      </w:r>
    </w:p>
    <w:p w14:paraId="45ED1CC0" w14:textId="77777777" w:rsidR="00ED224C" w:rsidRDefault="00ED224C" w:rsidP="00ED224C">
      <w:pPr>
        <w:pStyle w:val="ListParagraph"/>
        <w:spacing w:after="120"/>
      </w:pPr>
      <w:r>
        <w:t>accessible</w:t>
      </w:r>
    </w:p>
    <w:p w14:paraId="3474BE07" w14:textId="77777777" w:rsidR="00ED224C" w:rsidRDefault="00ED224C" w:rsidP="002E08A3">
      <w:pPr>
        <w:pStyle w:val="ListParagraph"/>
        <w:ind w:left="720" w:hanging="360"/>
      </w:pPr>
      <w:r>
        <w:t>inclusive.</w:t>
      </w:r>
    </w:p>
    <w:p w14:paraId="7DAAE8EF" w14:textId="77777777" w:rsidR="00ED224C" w:rsidRDefault="00ED224C" w:rsidP="00ED224C">
      <w:r>
        <w:t>It explains what we will do:</w:t>
      </w:r>
    </w:p>
    <w:p w14:paraId="20B7033A" w14:textId="77777777" w:rsidR="00ED224C" w:rsidRDefault="00ED224C" w:rsidP="00ED224C">
      <w:pPr>
        <w:pStyle w:val="ListParagraph"/>
        <w:spacing w:after="120"/>
      </w:pPr>
      <w:r>
        <w:t>from 2025</w:t>
      </w:r>
    </w:p>
    <w:p w14:paraId="280378DA" w14:textId="77777777" w:rsidR="00ED224C" w:rsidRDefault="00ED224C" w:rsidP="002E08A3">
      <w:pPr>
        <w:pStyle w:val="ListParagraph"/>
        <w:ind w:left="720" w:hanging="360"/>
      </w:pPr>
      <w:r>
        <w:t>until 2029.</w:t>
      </w:r>
    </w:p>
    <w:p w14:paraId="28400030" w14:textId="77777777" w:rsidR="00ED224C" w:rsidRDefault="00ED224C" w:rsidP="00ED224C">
      <w:r>
        <w:t xml:space="preserve">This is our second plan. </w:t>
      </w:r>
    </w:p>
    <w:p w14:paraId="4339C5C4" w14:textId="06ADAA35" w:rsidR="002E08A3" w:rsidRDefault="002E08A3" w:rsidP="002E08A3">
      <w:pPr>
        <w:spacing w:before="0" w:after="0" w:line="240" w:lineRule="auto"/>
      </w:pPr>
      <w:r>
        <w:br w:type="page"/>
      </w:r>
    </w:p>
    <w:p w14:paraId="61418C9A" w14:textId="2E8C9630" w:rsidR="00DB0295" w:rsidRPr="00BE3039" w:rsidRDefault="008D02D1" w:rsidP="00DB0295">
      <w:pPr>
        <w:pStyle w:val="Heading2"/>
        <w:rPr>
          <w:lang w:val="en-AU"/>
        </w:rPr>
      </w:pPr>
      <w:bookmarkStart w:id="14" w:name="_Toc219721201"/>
      <w:r>
        <w:rPr>
          <w:lang w:val="en-AU"/>
        </w:rPr>
        <w:lastRenderedPageBreak/>
        <w:t>What we heard from people with disability</w:t>
      </w:r>
      <w:bookmarkEnd w:id="14"/>
    </w:p>
    <w:p w14:paraId="56C9D03F" w14:textId="77777777" w:rsidR="00ED224C" w:rsidRPr="00DE5417" w:rsidRDefault="00ED224C" w:rsidP="00ED224C">
      <w:r>
        <w:t>We asked the community what people with disability need.</w:t>
      </w:r>
    </w:p>
    <w:p w14:paraId="1746F627" w14:textId="77777777" w:rsidR="00ED224C" w:rsidRDefault="00ED224C" w:rsidP="00ED224C">
      <w:r>
        <w:t>We asked:</w:t>
      </w:r>
    </w:p>
    <w:p w14:paraId="185DF3E9" w14:textId="77777777" w:rsidR="00ED224C" w:rsidRPr="00DE5417" w:rsidRDefault="00ED224C" w:rsidP="00ED224C">
      <w:pPr>
        <w:pStyle w:val="ListParagraph"/>
        <w:spacing w:after="120"/>
        <w:ind w:left="720" w:hanging="360"/>
      </w:pPr>
      <w:r>
        <w:t>people with disability</w:t>
      </w:r>
    </w:p>
    <w:p w14:paraId="6762FEE5" w14:textId="77777777" w:rsidR="00ED224C" w:rsidRPr="00DE5417" w:rsidRDefault="00ED224C" w:rsidP="00ED224C">
      <w:pPr>
        <w:pStyle w:val="ListParagraph"/>
        <w:spacing w:after="120"/>
        <w:ind w:left="720" w:hanging="360"/>
      </w:pPr>
      <w:r>
        <w:t>carers</w:t>
      </w:r>
    </w:p>
    <w:p w14:paraId="5BD97B72" w14:textId="77777777" w:rsidR="00ED224C" w:rsidRPr="00DE5417" w:rsidRDefault="00ED224C" w:rsidP="002E08A3">
      <w:pPr>
        <w:pStyle w:val="ListParagraph"/>
        <w:ind w:left="720" w:hanging="360"/>
      </w:pPr>
      <w:r>
        <w:t>support workers.</w:t>
      </w:r>
    </w:p>
    <w:p w14:paraId="41619F9A" w14:textId="77777777" w:rsidR="00ED224C" w:rsidRPr="00DE5417" w:rsidRDefault="00ED224C" w:rsidP="00ED224C">
      <w:r>
        <w:t>We heard that people with disability need more accessible:</w:t>
      </w:r>
    </w:p>
    <w:p w14:paraId="5934B2F5" w14:textId="77777777" w:rsidR="00ED224C" w:rsidRDefault="00ED224C" w:rsidP="00ED224C">
      <w:pPr>
        <w:pStyle w:val="ListParagraph"/>
        <w:spacing w:after="120"/>
        <w:ind w:left="720" w:hanging="360"/>
      </w:pPr>
      <w:r>
        <w:t>public transport</w:t>
      </w:r>
    </w:p>
    <w:p w14:paraId="55C23CF1" w14:textId="77777777" w:rsidR="00ED224C" w:rsidRDefault="00ED224C" w:rsidP="00ED224C">
      <w:pPr>
        <w:pStyle w:val="ListParagraph"/>
        <w:spacing w:after="120"/>
        <w:ind w:left="720" w:hanging="360"/>
      </w:pPr>
      <w:r>
        <w:t>information on our website</w:t>
      </w:r>
    </w:p>
    <w:p w14:paraId="17A8BE86" w14:textId="77777777" w:rsidR="00ED224C" w:rsidRDefault="00ED224C" w:rsidP="00ED224C">
      <w:pPr>
        <w:pStyle w:val="ListParagraph"/>
        <w:spacing w:after="120"/>
        <w:ind w:left="720" w:hanging="360"/>
      </w:pPr>
      <w:r>
        <w:t>footpaths</w:t>
      </w:r>
    </w:p>
    <w:p w14:paraId="3FA1CD68" w14:textId="77777777" w:rsidR="00ED224C" w:rsidRDefault="00ED224C" w:rsidP="002E08A3">
      <w:pPr>
        <w:pStyle w:val="ListParagraph"/>
        <w:ind w:left="720" w:hanging="360"/>
      </w:pPr>
      <w:r>
        <w:t>bathrooms and places to change.</w:t>
      </w:r>
    </w:p>
    <w:p w14:paraId="3D51E77F" w14:textId="77777777" w:rsidR="00ED224C" w:rsidRDefault="00ED224C" w:rsidP="00ED224C">
      <w:r>
        <w:t xml:space="preserve">We also heard that people with disability need more chances to work and </w:t>
      </w:r>
      <w:r w:rsidRPr="00B65DFA">
        <w:rPr>
          <w:rStyle w:val="Strong"/>
        </w:rPr>
        <w:t>volunteer</w:t>
      </w:r>
      <w:r>
        <w:t xml:space="preserve"> with the council.</w:t>
      </w:r>
    </w:p>
    <w:p w14:paraId="0A2ACF61" w14:textId="77777777" w:rsidR="00ED224C" w:rsidRPr="00B65DFA" w:rsidRDefault="00ED224C" w:rsidP="00ED224C">
      <w:r w:rsidRPr="00B65DFA">
        <w:t>When you volunteer, you:</w:t>
      </w:r>
    </w:p>
    <w:p w14:paraId="2762605B" w14:textId="77777777" w:rsidR="00ED224C" w:rsidRPr="00B65DFA" w:rsidRDefault="00ED224C" w:rsidP="00ED224C">
      <w:pPr>
        <w:pStyle w:val="ListParagraph"/>
        <w:spacing w:after="120"/>
      </w:pPr>
      <w:r w:rsidRPr="00B65DFA">
        <w:t>work but you don’t get paid</w:t>
      </w:r>
    </w:p>
    <w:p w14:paraId="04174BAB" w14:textId="77777777" w:rsidR="00ED224C" w:rsidRDefault="00ED224C" w:rsidP="002E08A3">
      <w:pPr>
        <w:pStyle w:val="ListParagraph"/>
        <w:ind w:left="720" w:hanging="360"/>
      </w:pPr>
      <w:r w:rsidRPr="00B65DFA">
        <w:t>do work that helps the community.</w:t>
      </w:r>
    </w:p>
    <w:p w14:paraId="25891243" w14:textId="77777777" w:rsidR="00FA6B4F" w:rsidRDefault="00FA6B4F" w:rsidP="00ED224C">
      <w:r>
        <w:br w:type="page"/>
      </w:r>
    </w:p>
    <w:p w14:paraId="1C1216B3" w14:textId="2D5E0039" w:rsidR="00FA6B4F" w:rsidRDefault="00E92486" w:rsidP="00FA6B4F">
      <w:pPr>
        <w:pStyle w:val="Heading2"/>
      </w:pPr>
      <w:bookmarkStart w:id="15" w:name="_Toc219721202"/>
      <w:r>
        <w:lastRenderedPageBreak/>
        <w:t>Who our</w:t>
      </w:r>
      <w:r w:rsidR="00BE5790">
        <w:t xml:space="preserve"> plan needs to support</w:t>
      </w:r>
      <w:bookmarkEnd w:id="15"/>
    </w:p>
    <w:p w14:paraId="0796C85D" w14:textId="77777777" w:rsidR="00ED224C" w:rsidRDefault="00ED224C" w:rsidP="00ED224C">
      <w:r>
        <w:t>We know that disability is just one part of people’s lives.</w:t>
      </w:r>
    </w:p>
    <w:p w14:paraId="3E914B43" w14:textId="77777777" w:rsidR="00ED224C" w:rsidRDefault="00ED224C" w:rsidP="00ED224C">
      <w:r>
        <w:t>Other things about a person also affect the type of support they need.</w:t>
      </w:r>
    </w:p>
    <w:p w14:paraId="67011B02" w14:textId="77777777" w:rsidR="00ED224C" w:rsidRDefault="00ED224C" w:rsidP="00ED224C">
      <w:r>
        <w:t>Our plan includes ideas to support 7 groups of people with disability.</w:t>
      </w:r>
    </w:p>
    <w:p w14:paraId="30761B7B" w14:textId="77777777" w:rsidR="00ED224C" w:rsidRDefault="00ED224C" w:rsidP="00ED224C">
      <w:r>
        <w:t>These groups are also in the Act.</w:t>
      </w:r>
    </w:p>
    <w:p w14:paraId="3E090BE9" w14:textId="77777777" w:rsidR="00ED224C" w:rsidRDefault="00ED224C" w:rsidP="00ED224C">
      <w:pPr>
        <w:ind w:left="227" w:hanging="227"/>
        <w:rPr>
          <w:rFonts w:asciiTheme="minorHAnsi" w:hAnsiTheme="minorHAnsi"/>
        </w:rPr>
      </w:pPr>
      <w:r w:rsidRPr="007E602D">
        <w:t xml:space="preserve">1. </w:t>
      </w:r>
      <w:r>
        <w:rPr>
          <w:rStyle w:val="Strong"/>
        </w:rPr>
        <w:t>Culturally and linguistically diverse (CALD)</w:t>
      </w:r>
      <w:r>
        <w:t xml:space="preserve"> people with disability</w:t>
      </w:r>
    </w:p>
    <w:p w14:paraId="7C1AB565" w14:textId="77777777" w:rsidR="00ED224C" w:rsidRDefault="00ED224C" w:rsidP="00ED224C">
      <w:pPr>
        <w:ind w:left="454" w:hanging="227"/>
      </w:pPr>
      <w:r>
        <w:t>CALD people:</w:t>
      </w:r>
    </w:p>
    <w:p w14:paraId="27ADD609" w14:textId="77777777" w:rsidR="00ED224C" w:rsidRPr="001F476A" w:rsidRDefault="00ED224C" w:rsidP="00ED224C">
      <w:pPr>
        <w:pStyle w:val="ListParagraph"/>
        <w:numPr>
          <w:ilvl w:val="0"/>
          <w:numId w:val="22"/>
        </w:numPr>
        <w:spacing w:after="120"/>
        <w:ind w:left="1054" w:hanging="357"/>
        <w:rPr>
          <w:rFonts w:ascii="Times New Roman" w:hAnsi="Times New Roman" w:cs="Times New Roman"/>
          <w:sz w:val="24"/>
          <w:szCs w:val="24"/>
          <w:lang w:eastAsia="en-AU"/>
        </w:rPr>
      </w:pPr>
      <w:r>
        <w:t>come from different cultures and backgrounds</w:t>
      </w:r>
    </w:p>
    <w:p w14:paraId="52F8D1F0" w14:textId="77777777" w:rsidR="00ED224C" w:rsidRPr="001F476A" w:rsidRDefault="00ED224C" w:rsidP="002E08A3">
      <w:pPr>
        <w:pStyle w:val="ListParagraph"/>
        <w:numPr>
          <w:ilvl w:val="0"/>
          <w:numId w:val="22"/>
        </w:numPr>
        <w:ind w:left="1054" w:hanging="357"/>
        <w:rPr>
          <w:rFonts w:ascii="Times New Roman" w:hAnsi="Times New Roman" w:cs="Times New Roman"/>
          <w:sz w:val="24"/>
          <w:szCs w:val="24"/>
          <w:lang w:eastAsia="en-AU"/>
        </w:rPr>
      </w:pPr>
      <w:r>
        <w:t>speak languages other than English.</w:t>
      </w:r>
      <w:r w:rsidRPr="001F476A">
        <w:rPr>
          <w:rFonts w:ascii="Times New Roman" w:hAnsi="Times New Roman" w:cs="Times New Roman"/>
          <w:sz w:val="24"/>
          <w:szCs w:val="24"/>
          <w:lang w:eastAsia="en-AU"/>
        </w:rPr>
        <w:t xml:space="preserve"> </w:t>
      </w:r>
    </w:p>
    <w:p w14:paraId="2E9AC6A5" w14:textId="77777777" w:rsidR="00ED224C" w:rsidRDefault="00ED224C" w:rsidP="002E08A3">
      <w:pPr>
        <w:ind w:left="315" w:hanging="315"/>
      </w:pPr>
      <w:r w:rsidRPr="007E602D">
        <w:t>2.</w:t>
      </w:r>
      <w:r>
        <w:t xml:space="preserve"> Aboriginal and Torres Strait Islander people with disability</w:t>
      </w:r>
    </w:p>
    <w:p w14:paraId="02C37559" w14:textId="77777777" w:rsidR="00ED224C" w:rsidRDefault="00ED224C" w:rsidP="002E08A3">
      <w:pPr>
        <w:ind w:left="315" w:hanging="315"/>
      </w:pPr>
      <w:r w:rsidRPr="007E602D">
        <w:t>3.</w:t>
      </w:r>
      <w:r>
        <w:t xml:space="preserve"> Women with disability</w:t>
      </w:r>
    </w:p>
    <w:p w14:paraId="1F797CCC" w14:textId="77777777" w:rsidR="00ED224C" w:rsidRDefault="00ED224C" w:rsidP="002E08A3">
      <w:pPr>
        <w:ind w:left="315" w:hanging="315"/>
      </w:pPr>
      <w:r w:rsidRPr="007E602D">
        <w:t>4.</w:t>
      </w:r>
      <w:r>
        <w:rPr>
          <w:sz w:val="36"/>
          <w:szCs w:val="36"/>
        </w:rPr>
        <w:t xml:space="preserve"> </w:t>
      </w:r>
      <w:r>
        <w:t>Children with disability</w:t>
      </w:r>
    </w:p>
    <w:p w14:paraId="12B5710F" w14:textId="77777777" w:rsidR="00ED224C" w:rsidRDefault="00ED224C" w:rsidP="002E08A3">
      <w:pPr>
        <w:ind w:left="315" w:hanging="315"/>
      </w:pPr>
      <w:r w:rsidRPr="007E602D">
        <w:t>5.</w:t>
      </w:r>
      <w:r>
        <w:rPr>
          <w:sz w:val="36"/>
          <w:szCs w:val="36"/>
        </w:rPr>
        <w:t xml:space="preserve"> </w:t>
      </w:r>
      <w:r>
        <w:rPr>
          <w:rStyle w:val="Strong"/>
        </w:rPr>
        <w:t>LGBTIQA+</w:t>
      </w:r>
      <w:r>
        <w:t xml:space="preserve"> people with disability</w:t>
      </w:r>
    </w:p>
    <w:p w14:paraId="55BF19D9" w14:textId="77777777" w:rsidR="00ED224C" w:rsidRDefault="00ED224C" w:rsidP="002E08A3">
      <w:r>
        <w:t>The letters LGBTIQA stand for lesbian, gay, bisexual, transgender, intersex, queer or questioning and asexual.</w:t>
      </w:r>
    </w:p>
    <w:p w14:paraId="1F4F8C06" w14:textId="77777777" w:rsidR="00ED224C" w:rsidRDefault="00ED224C" w:rsidP="002E08A3">
      <w:pPr>
        <w:spacing w:after="240"/>
      </w:pPr>
      <w:r>
        <w:t>The ‘+’ is for people who are part of the LGBTIQA+ community but don’t talk about themselves using a word from this list.</w:t>
      </w:r>
    </w:p>
    <w:p w14:paraId="49BB9520" w14:textId="77777777" w:rsidR="00ED224C" w:rsidRDefault="00ED224C" w:rsidP="002E08A3">
      <w:pPr>
        <w:ind w:left="315" w:hanging="315"/>
      </w:pPr>
      <w:r w:rsidRPr="007E602D">
        <w:t xml:space="preserve">6. </w:t>
      </w:r>
      <w:r>
        <w:t xml:space="preserve">People with </w:t>
      </w:r>
      <w:r>
        <w:rPr>
          <w:rStyle w:val="Strong"/>
        </w:rPr>
        <w:t xml:space="preserve">intellectual disability </w:t>
      </w:r>
      <w:r>
        <w:t>or who are more at risk because of their disability</w:t>
      </w:r>
    </w:p>
    <w:p w14:paraId="3C54C963" w14:textId="77777777" w:rsidR="00ED224C" w:rsidRDefault="00ED224C" w:rsidP="00ED224C">
      <w:pPr>
        <w:ind w:left="315" w:hanging="315"/>
      </w:pPr>
      <w:r>
        <w:t>An intellectual disability affects how you:</w:t>
      </w:r>
    </w:p>
    <w:p w14:paraId="1BBEAFDC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learn new things</w:t>
      </w:r>
    </w:p>
    <w:p w14:paraId="7D6D5D0A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solve problems</w:t>
      </w:r>
    </w:p>
    <w:p w14:paraId="67974BD5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communicate</w:t>
      </w:r>
    </w:p>
    <w:p w14:paraId="32450651" w14:textId="77777777" w:rsidR="00ED224C" w:rsidRDefault="00ED224C" w:rsidP="002E08A3">
      <w:pPr>
        <w:pStyle w:val="ListParagraph"/>
        <w:numPr>
          <w:ilvl w:val="0"/>
          <w:numId w:val="23"/>
        </w:numPr>
        <w:ind w:left="714" w:hanging="357"/>
      </w:pPr>
      <w:r>
        <w:t>do things on your own.</w:t>
      </w:r>
    </w:p>
    <w:p w14:paraId="29279EA4" w14:textId="205FA1D2" w:rsidR="007E602D" w:rsidRPr="002E08A3" w:rsidRDefault="00ED224C" w:rsidP="002E08A3">
      <w:pPr>
        <w:spacing w:after="100" w:afterAutospacing="1"/>
        <w:ind w:left="315" w:hanging="315"/>
      </w:pPr>
      <w:r w:rsidRPr="007E602D">
        <w:t>7.</w:t>
      </w:r>
      <w:r>
        <w:rPr>
          <w:sz w:val="36"/>
          <w:szCs w:val="36"/>
        </w:rPr>
        <w:t xml:space="preserve"> </w:t>
      </w:r>
      <w:r>
        <w:t>People with disability who live far away from cities and towns</w:t>
      </w:r>
      <w:bookmarkStart w:id="16" w:name="_Toc219721203"/>
    </w:p>
    <w:p w14:paraId="479CA30C" w14:textId="53E8E860" w:rsidR="00DB0295" w:rsidRPr="00DD556B" w:rsidRDefault="00FA6B4F" w:rsidP="00DB0295">
      <w:pPr>
        <w:pStyle w:val="Heading2"/>
        <w:rPr>
          <w:lang w:val="en-AU"/>
        </w:rPr>
      </w:pPr>
      <w:bookmarkStart w:id="17" w:name="_What_our_plan"/>
      <w:bookmarkEnd w:id="17"/>
      <w:r>
        <w:rPr>
          <w:lang w:val="en-AU"/>
        </w:rPr>
        <w:lastRenderedPageBreak/>
        <w:t>What our plan focuses on</w:t>
      </w:r>
      <w:bookmarkEnd w:id="16"/>
    </w:p>
    <w:p w14:paraId="68923915" w14:textId="77777777" w:rsidR="00ED224C" w:rsidRPr="002E08A3" w:rsidRDefault="00ED224C" w:rsidP="002E08A3">
      <w:pPr>
        <w:ind w:right="-188"/>
        <w:rPr>
          <w:spacing w:val="-4"/>
        </w:rPr>
      </w:pPr>
      <w:r w:rsidRPr="002E08A3">
        <w:rPr>
          <w:spacing w:val="-4"/>
        </w:rPr>
        <w:t>Our plan follows South Australia’s State Disability Inclusion Plan 2025–2029.</w:t>
      </w:r>
    </w:p>
    <w:p w14:paraId="4CA4B97D" w14:textId="77777777" w:rsidR="00ED224C" w:rsidRPr="00DE5417" w:rsidRDefault="00ED224C" w:rsidP="00ED224C">
      <w:r>
        <w:t>We just call it the state plan.</w:t>
      </w:r>
    </w:p>
    <w:p w14:paraId="666CC899" w14:textId="77777777" w:rsidR="00ED224C" w:rsidRPr="00DE5417" w:rsidRDefault="00ED224C" w:rsidP="00ED224C">
      <w:r>
        <w:t>Our plan includes 5 focus areas.</w:t>
      </w:r>
    </w:p>
    <w:p w14:paraId="76588DC4" w14:textId="77777777" w:rsidR="00ED224C" w:rsidRPr="007E602D" w:rsidRDefault="00ED224C" w:rsidP="00ED224C">
      <w:r w:rsidRPr="007E602D">
        <w:t>1. Accessible and inclusive communities</w:t>
      </w:r>
    </w:p>
    <w:p w14:paraId="3E437F88" w14:textId="77777777" w:rsidR="00ED224C" w:rsidRPr="007E602D" w:rsidRDefault="00ED224C" w:rsidP="00ED224C">
      <w:r w:rsidRPr="007E602D">
        <w:t>2. Learning and work</w:t>
      </w:r>
    </w:p>
    <w:p w14:paraId="3E804A77" w14:textId="77777777" w:rsidR="00ED224C" w:rsidRPr="007E602D" w:rsidRDefault="00ED224C" w:rsidP="00ED224C">
      <w:r w:rsidRPr="007E602D">
        <w:t>3. Good supports and services</w:t>
      </w:r>
    </w:p>
    <w:p w14:paraId="5AB58AB3" w14:textId="77777777" w:rsidR="00ED224C" w:rsidRPr="007E602D" w:rsidRDefault="00ED224C" w:rsidP="00ED224C">
      <w:r w:rsidRPr="007E602D">
        <w:t>4. Better health and wellbeing</w:t>
      </w:r>
    </w:p>
    <w:p w14:paraId="0196DC35" w14:textId="77777777" w:rsidR="00ED224C" w:rsidRPr="007E602D" w:rsidRDefault="00ED224C" w:rsidP="00ED224C">
      <w:r w:rsidRPr="007E602D">
        <w:t>5. Safety and the justice system</w:t>
      </w:r>
    </w:p>
    <w:p w14:paraId="138A954E" w14:textId="77777777" w:rsidR="00ED224C" w:rsidRDefault="00ED224C" w:rsidP="00ED224C">
      <w:pPr>
        <w:rPr>
          <w:sz w:val="36"/>
          <w:szCs w:val="28"/>
        </w:rPr>
      </w:pPr>
      <w:r>
        <w:t>We explain what we will do on the following pages.</w:t>
      </w:r>
    </w:p>
    <w:p w14:paraId="45BF57BC" w14:textId="77777777" w:rsidR="00DB0295" w:rsidRDefault="00DB0295" w:rsidP="00ED224C">
      <w:pPr>
        <w:rPr>
          <w:rFonts w:cs="Times New Roman"/>
          <w:b/>
          <w:bCs/>
          <w:sz w:val="32"/>
          <w:szCs w:val="26"/>
          <w:lang w:eastAsia="x-none"/>
        </w:rPr>
      </w:pPr>
      <w:r>
        <w:rPr>
          <w:rFonts w:cs="Times New Roman"/>
          <w:b/>
          <w:bCs/>
          <w:sz w:val="32"/>
          <w:szCs w:val="26"/>
          <w:lang w:eastAsia="x-none"/>
        </w:rPr>
        <w:br w:type="page"/>
      </w:r>
    </w:p>
    <w:p w14:paraId="58959213" w14:textId="2869242B" w:rsidR="00DB0295" w:rsidRPr="009E592B" w:rsidRDefault="001F476A" w:rsidP="00DB0295">
      <w:pPr>
        <w:pStyle w:val="Heading2"/>
        <w:rPr>
          <w:lang w:val="en-AU"/>
        </w:rPr>
      </w:pPr>
      <w:bookmarkStart w:id="18" w:name="_Toc219721204"/>
      <w:r>
        <w:rPr>
          <w:lang w:val="en-AU"/>
        </w:rPr>
        <w:lastRenderedPageBreak/>
        <w:t xml:space="preserve">1. </w:t>
      </w:r>
      <w:r>
        <w:t>Accessible and inclusive communities</w:t>
      </w:r>
      <w:bookmarkEnd w:id="18"/>
    </w:p>
    <w:p w14:paraId="620E7E6A" w14:textId="77777777" w:rsidR="00ED224C" w:rsidRDefault="00ED224C" w:rsidP="00ED224C">
      <w:pPr>
        <w:rPr>
          <w:rFonts w:asciiTheme="minorHAnsi" w:hAnsiTheme="minorHAnsi"/>
        </w:rPr>
      </w:pPr>
      <w:r>
        <w:t>We want people to:</w:t>
      </w:r>
    </w:p>
    <w:p w14:paraId="61148365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celebrate what people with disability do for our community</w:t>
      </w:r>
    </w:p>
    <w:p w14:paraId="6B01A031" w14:textId="77777777" w:rsidR="00ED224C" w:rsidRPr="00DE5417" w:rsidRDefault="00ED224C" w:rsidP="002E08A3">
      <w:pPr>
        <w:pStyle w:val="ListParagraph"/>
        <w:numPr>
          <w:ilvl w:val="0"/>
          <w:numId w:val="23"/>
        </w:numPr>
      </w:pPr>
      <w:r>
        <w:t>treat people with disability fairly.</w:t>
      </w:r>
    </w:p>
    <w:p w14:paraId="386B6439" w14:textId="2515A7B2" w:rsidR="00ED224C" w:rsidRPr="00DE5417" w:rsidRDefault="00ED224C" w:rsidP="00ED224C">
      <w:r>
        <w:t>This includes making sure people can get what they need from the</w:t>
      </w:r>
      <w:r w:rsidR="002E08A3">
        <w:t> </w:t>
      </w:r>
      <w:r>
        <w:t xml:space="preserve">community. </w:t>
      </w:r>
    </w:p>
    <w:p w14:paraId="3C1FF7E3" w14:textId="165C3CFA" w:rsidR="00BD32D3" w:rsidRDefault="00BD32D3" w:rsidP="001951D2">
      <w:pPr>
        <w:pStyle w:val="Heading3"/>
      </w:pPr>
      <w:r>
        <w:t>What we will do</w:t>
      </w:r>
    </w:p>
    <w:p w14:paraId="7CC422D7" w14:textId="77777777" w:rsidR="00ED224C" w:rsidRPr="00DE5417" w:rsidRDefault="00ED224C" w:rsidP="00ED224C">
      <w:r>
        <w:t>We will create guides to help people make events in our community more accessible.</w:t>
      </w:r>
    </w:p>
    <w:p w14:paraId="0B797DC8" w14:textId="77777777" w:rsidR="00ED224C" w:rsidRDefault="00ED224C" w:rsidP="00ED224C">
      <w:r>
        <w:t>We will run disability training for:</w:t>
      </w:r>
    </w:p>
    <w:p w14:paraId="4EDB15E1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Council Members</w:t>
      </w:r>
    </w:p>
    <w:p w14:paraId="45E349BB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our staff</w:t>
      </w:r>
    </w:p>
    <w:p w14:paraId="3B90617A" w14:textId="77777777" w:rsidR="00ED224C" w:rsidRPr="00DE5417" w:rsidRDefault="00ED224C" w:rsidP="002E08A3">
      <w:pPr>
        <w:pStyle w:val="ListParagraph"/>
        <w:numPr>
          <w:ilvl w:val="0"/>
          <w:numId w:val="23"/>
        </w:numPr>
      </w:pPr>
      <w:r>
        <w:t>new volunteers.</w:t>
      </w:r>
    </w:p>
    <w:p w14:paraId="2CF8574B" w14:textId="77777777" w:rsidR="00ED224C" w:rsidRPr="00DE5417" w:rsidRDefault="00ED224C" w:rsidP="00ED224C">
      <w:r>
        <w:t xml:space="preserve">We will share more information with the community about how to be more accessible and </w:t>
      </w:r>
      <w:r w:rsidRPr="0078116E">
        <w:t>inclusive</w:t>
      </w:r>
      <w:r>
        <w:t>.</w:t>
      </w:r>
    </w:p>
    <w:p w14:paraId="4E39A725" w14:textId="77777777" w:rsidR="00ED224C" w:rsidRDefault="00ED224C" w:rsidP="00ED224C">
      <w:r>
        <w:t>We will share this information in accessible ways.</w:t>
      </w:r>
    </w:p>
    <w:p w14:paraId="14CE1A8C" w14:textId="77777777" w:rsidR="00ED224C" w:rsidRDefault="00ED224C" w:rsidP="00ED224C">
      <w:r>
        <w:t xml:space="preserve">We will </w:t>
      </w:r>
      <w:r w:rsidRPr="0078116E">
        <w:t xml:space="preserve">make </w:t>
      </w:r>
      <w:r>
        <w:t>the buildings we own:</w:t>
      </w:r>
    </w:p>
    <w:p w14:paraId="41DD3A1C" w14:textId="77777777" w:rsidR="00ED224C" w:rsidRDefault="00ED224C" w:rsidP="00ED224C">
      <w:pPr>
        <w:pStyle w:val="ListParagraph"/>
        <w:numPr>
          <w:ilvl w:val="0"/>
          <w:numId w:val="28"/>
        </w:numPr>
        <w:spacing w:after="120"/>
      </w:pPr>
      <w:r w:rsidRPr="0078116E">
        <w:t>feel</w:t>
      </w:r>
      <w:r>
        <w:t xml:space="preserve"> </w:t>
      </w:r>
      <w:r w:rsidRPr="0078116E">
        <w:t>safe</w:t>
      </w:r>
    </w:p>
    <w:p w14:paraId="5F0B286D" w14:textId="77777777" w:rsidR="00ED224C" w:rsidRDefault="00ED224C" w:rsidP="00ED224C">
      <w:pPr>
        <w:pStyle w:val="ListParagraph"/>
        <w:numPr>
          <w:ilvl w:val="0"/>
          <w:numId w:val="28"/>
        </w:numPr>
        <w:spacing w:after="120"/>
      </w:pPr>
      <w:r>
        <w:t xml:space="preserve">more </w:t>
      </w:r>
      <w:r w:rsidRPr="0078116E">
        <w:t xml:space="preserve">inclusive </w:t>
      </w:r>
    </w:p>
    <w:p w14:paraId="4A1AB8C9" w14:textId="77777777" w:rsidR="00ED224C" w:rsidRPr="0078116E" w:rsidRDefault="00ED224C" w:rsidP="002E08A3">
      <w:pPr>
        <w:pStyle w:val="ListParagraph"/>
        <w:numPr>
          <w:ilvl w:val="0"/>
          <w:numId w:val="28"/>
        </w:numPr>
      </w:pPr>
      <w:r>
        <w:t xml:space="preserve">more </w:t>
      </w:r>
      <w:r w:rsidRPr="0078116E">
        <w:t>accessible</w:t>
      </w:r>
      <w:r>
        <w:t>.</w:t>
      </w:r>
    </w:p>
    <w:p w14:paraId="7E2FD307" w14:textId="44B7648D" w:rsidR="00ED224C" w:rsidRPr="002E08A3" w:rsidRDefault="00ED224C" w:rsidP="00ED224C">
      <w:r w:rsidRPr="002E08A3">
        <w:t>We will listen to Aboriginal and Torres Strait Islander peoples with</w:t>
      </w:r>
      <w:r w:rsidR="002E08A3">
        <w:t> </w:t>
      </w:r>
      <w:r w:rsidRPr="002E08A3">
        <w:t>disability.</w:t>
      </w:r>
    </w:p>
    <w:p w14:paraId="0BBFB5D9" w14:textId="77777777" w:rsidR="00ED224C" w:rsidRDefault="00ED224C" w:rsidP="00ED224C">
      <w:r>
        <w:t>This will help us make better decisions.</w:t>
      </w:r>
    </w:p>
    <w:p w14:paraId="54AFF483" w14:textId="77777777" w:rsidR="00ED224C" w:rsidRDefault="00ED224C" w:rsidP="00ED224C">
      <w:r>
        <w:t>We will check how accessible spaces in our community are.</w:t>
      </w:r>
    </w:p>
    <w:p w14:paraId="7D4425A5" w14:textId="77777777" w:rsidR="00ED224C" w:rsidRDefault="00ED224C" w:rsidP="00ED224C">
      <w:r>
        <w:lastRenderedPageBreak/>
        <w:t>We will check:</w:t>
      </w:r>
    </w:p>
    <w:p w14:paraId="3A6525E6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the buildings we own</w:t>
      </w:r>
    </w:p>
    <w:p w14:paraId="556BC53D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parks and playgrounds</w:t>
      </w:r>
    </w:p>
    <w:p w14:paraId="227AA973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paths for walking and riding bikes</w:t>
      </w:r>
    </w:p>
    <w:p w14:paraId="56C37705" w14:textId="77777777" w:rsidR="00ED224C" w:rsidRDefault="00ED224C" w:rsidP="002E08A3">
      <w:pPr>
        <w:pStyle w:val="ListParagraph"/>
        <w:numPr>
          <w:ilvl w:val="0"/>
          <w:numId w:val="23"/>
        </w:numPr>
      </w:pPr>
      <w:r>
        <w:t>public toilets.</w:t>
      </w:r>
    </w:p>
    <w:p w14:paraId="23B9D748" w14:textId="77777777" w:rsidR="00ED224C" w:rsidRDefault="00ED224C" w:rsidP="00ED224C">
      <w:r>
        <w:t>We will also look into how we can create a Changing Places bathroom.</w:t>
      </w:r>
    </w:p>
    <w:p w14:paraId="2B849E2E" w14:textId="77777777" w:rsidR="00ED224C" w:rsidRDefault="00ED224C" w:rsidP="00ED224C">
      <w:r>
        <w:t xml:space="preserve">This is an </w:t>
      </w:r>
      <w:r w:rsidRPr="00446661">
        <w:t>accessible toilet with extra space and equipment to support people with disability.</w:t>
      </w:r>
    </w:p>
    <w:p w14:paraId="19B506F5" w14:textId="77777777" w:rsidR="00ED224C" w:rsidRDefault="00ED224C" w:rsidP="00ED224C">
      <w:r>
        <w:t>We will keep working with people with disability to make the Rural City of Murray Bridge more:</w:t>
      </w:r>
    </w:p>
    <w:p w14:paraId="50D899FA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inclusive</w:t>
      </w:r>
    </w:p>
    <w:p w14:paraId="2097F5C5" w14:textId="77777777" w:rsidR="00ED224C" w:rsidRDefault="00ED224C" w:rsidP="002E08A3">
      <w:pPr>
        <w:pStyle w:val="ListParagraph"/>
        <w:numPr>
          <w:ilvl w:val="0"/>
          <w:numId w:val="23"/>
        </w:numPr>
      </w:pPr>
      <w:r>
        <w:t>accessible.</w:t>
      </w:r>
    </w:p>
    <w:p w14:paraId="64895B10" w14:textId="77777777" w:rsidR="009C5279" w:rsidRDefault="009C5279" w:rsidP="00ED224C">
      <w:r>
        <w:br w:type="page"/>
      </w:r>
    </w:p>
    <w:p w14:paraId="7DCD630C" w14:textId="0DEA4487" w:rsidR="009C5279" w:rsidRDefault="009C5279" w:rsidP="009C5279">
      <w:pPr>
        <w:pStyle w:val="Heading2"/>
      </w:pPr>
      <w:bookmarkStart w:id="19" w:name="_Toc219721205"/>
      <w:r>
        <w:lastRenderedPageBreak/>
        <w:t>2. Learning and work</w:t>
      </w:r>
      <w:bookmarkEnd w:id="19"/>
    </w:p>
    <w:p w14:paraId="46E833BA" w14:textId="77777777" w:rsidR="00ED224C" w:rsidRPr="009C5279" w:rsidRDefault="00ED224C" w:rsidP="00ED224C">
      <w:r w:rsidRPr="009C5279">
        <w:t>We want to give all people a fair chance to:</w:t>
      </w:r>
    </w:p>
    <w:p w14:paraId="551549ED" w14:textId="77777777" w:rsidR="00ED224C" w:rsidRPr="009C5279" w:rsidRDefault="00ED224C" w:rsidP="002E08A3">
      <w:pPr>
        <w:pStyle w:val="ListParagraph"/>
      </w:pPr>
      <w:r w:rsidRPr="009C5279">
        <w:t>learn new skills</w:t>
      </w:r>
    </w:p>
    <w:p w14:paraId="2CC1DD65" w14:textId="77777777" w:rsidR="00ED224C" w:rsidRDefault="00ED224C" w:rsidP="002E08A3">
      <w:pPr>
        <w:pStyle w:val="ListParagraph"/>
      </w:pPr>
      <w:r w:rsidRPr="009C5279">
        <w:t>work and earn money.</w:t>
      </w:r>
    </w:p>
    <w:p w14:paraId="24572C6E" w14:textId="77777777" w:rsidR="00ED224C" w:rsidRPr="009C5279" w:rsidRDefault="00ED224C" w:rsidP="00ED224C">
      <w:r w:rsidRPr="009C5279">
        <w:t>We want to fix issues that make these goals harder to</w:t>
      </w:r>
      <w:r>
        <w:t> </w:t>
      </w:r>
      <w:r w:rsidRPr="009C5279">
        <w:t>reach for people with disability.</w:t>
      </w:r>
    </w:p>
    <w:p w14:paraId="5FA5AEE6" w14:textId="3C67FCAC" w:rsidR="009C5279" w:rsidRDefault="009C5279" w:rsidP="007E602D">
      <w:pPr>
        <w:pStyle w:val="Heading3"/>
      </w:pPr>
      <w:r>
        <w:t>What we will do</w:t>
      </w:r>
    </w:p>
    <w:p w14:paraId="4A598258" w14:textId="77777777" w:rsidR="00ED224C" w:rsidRPr="009C5279" w:rsidRDefault="00ED224C" w:rsidP="00ED224C">
      <w:r>
        <w:t xml:space="preserve">We will help more people with disability </w:t>
      </w:r>
      <w:r w:rsidRPr="00BE02EE">
        <w:t>volunteer</w:t>
      </w:r>
      <w:r>
        <w:t>.</w:t>
      </w:r>
    </w:p>
    <w:p w14:paraId="66EA399E" w14:textId="77777777" w:rsidR="00ED224C" w:rsidRPr="00CF16B3" w:rsidRDefault="00ED224C" w:rsidP="00ED224C">
      <w:r>
        <w:t>We will make it easier for people with disability to work for us.</w:t>
      </w:r>
    </w:p>
    <w:p w14:paraId="42B13F76" w14:textId="77777777" w:rsidR="00ED224C" w:rsidRDefault="00ED224C" w:rsidP="00ED224C">
      <w:r>
        <w:t>This includes:</w:t>
      </w:r>
    </w:p>
    <w:p w14:paraId="24DC5C46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>giving people more ways to apply for a job</w:t>
      </w:r>
    </w:p>
    <w:p w14:paraId="34CCAB11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>supporting people in interviews</w:t>
      </w:r>
    </w:p>
    <w:p w14:paraId="2ACB8983" w14:textId="77777777" w:rsidR="00ED224C" w:rsidRDefault="00ED224C" w:rsidP="002E08A3">
      <w:pPr>
        <w:pStyle w:val="ListParagraph"/>
        <w:numPr>
          <w:ilvl w:val="0"/>
          <w:numId w:val="25"/>
        </w:numPr>
      </w:pPr>
      <w:r>
        <w:t>working with job services.</w:t>
      </w:r>
    </w:p>
    <w:p w14:paraId="755C55C4" w14:textId="77777777" w:rsidR="009C5279" w:rsidRDefault="009C5279" w:rsidP="00ED224C">
      <w:r>
        <w:br w:type="page"/>
      </w:r>
    </w:p>
    <w:p w14:paraId="52402703" w14:textId="4F1AEAFF" w:rsidR="009C5279" w:rsidRDefault="009C5279" w:rsidP="009C5279">
      <w:pPr>
        <w:pStyle w:val="Heading2"/>
      </w:pPr>
      <w:bookmarkStart w:id="20" w:name="_Toc219721206"/>
      <w:r>
        <w:lastRenderedPageBreak/>
        <w:t>3. Good supports and services</w:t>
      </w:r>
      <w:bookmarkEnd w:id="20"/>
    </w:p>
    <w:p w14:paraId="3A9765EC" w14:textId="77777777" w:rsidR="00ED224C" w:rsidRPr="009C5279" w:rsidRDefault="00ED224C" w:rsidP="00ED224C">
      <w:r w:rsidRPr="009C5279">
        <w:t>We want services in South Australia to focus on each person they help.</w:t>
      </w:r>
    </w:p>
    <w:p w14:paraId="5D2DEF77" w14:textId="77777777" w:rsidR="00ED224C" w:rsidRPr="009C5279" w:rsidRDefault="00ED224C" w:rsidP="00ED224C">
      <w:r w:rsidRPr="009C5279">
        <w:t>This includes focusing on what each person can do well.</w:t>
      </w:r>
    </w:p>
    <w:p w14:paraId="5A5C2A44" w14:textId="4CC604EC" w:rsidR="009C5279" w:rsidRDefault="009C5279" w:rsidP="007E602D">
      <w:pPr>
        <w:pStyle w:val="Heading3"/>
      </w:pPr>
      <w:r>
        <w:t>What we will do</w:t>
      </w:r>
    </w:p>
    <w:p w14:paraId="36C23AFE" w14:textId="3A0D4414" w:rsidR="00ED224C" w:rsidRPr="009C5279" w:rsidRDefault="00ED224C" w:rsidP="00ED224C">
      <w:r>
        <w:t>We will make it easier for people with disability to get the services they</w:t>
      </w:r>
      <w:r w:rsidR="002E08A3">
        <w:t> </w:t>
      </w:r>
      <w:r>
        <w:t>need.</w:t>
      </w:r>
    </w:p>
    <w:p w14:paraId="545E015B" w14:textId="77777777" w:rsidR="00ED224C" w:rsidRPr="009C5279" w:rsidRDefault="00ED224C" w:rsidP="00ED224C">
      <w:r>
        <w:t>We will work with providers and community services to do this.</w:t>
      </w:r>
    </w:p>
    <w:p w14:paraId="3566ED28" w14:textId="77777777" w:rsidR="00ED224C" w:rsidRDefault="00ED224C" w:rsidP="00ED224C">
      <w:r>
        <w:t>We will share information on our website about different services people with disability can use.</w:t>
      </w:r>
    </w:p>
    <w:p w14:paraId="48A4DCFD" w14:textId="77777777" w:rsidR="00ED224C" w:rsidRDefault="00ED224C" w:rsidP="00ED224C">
      <w:r w:rsidRPr="002E08A3">
        <w:rPr>
          <w:spacing w:val="-2"/>
        </w:rPr>
        <w:t>We will work with other governments to make all of South Australia more</w:t>
      </w:r>
      <w:r>
        <w:t>:</w:t>
      </w:r>
    </w:p>
    <w:p w14:paraId="77BEBE5B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>inclusive</w:t>
      </w:r>
    </w:p>
    <w:p w14:paraId="6B99B133" w14:textId="77777777" w:rsidR="00ED224C" w:rsidRDefault="00ED224C" w:rsidP="002E08A3">
      <w:pPr>
        <w:pStyle w:val="ListParagraph"/>
        <w:numPr>
          <w:ilvl w:val="0"/>
          <w:numId w:val="25"/>
        </w:numPr>
      </w:pPr>
      <w:r>
        <w:t>accessible.</w:t>
      </w:r>
    </w:p>
    <w:p w14:paraId="022FF362" w14:textId="77777777" w:rsidR="00ED224C" w:rsidRDefault="00ED224C" w:rsidP="00ED224C">
      <w:r>
        <w:t>This includes:</w:t>
      </w:r>
    </w:p>
    <w:p w14:paraId="0498A1D7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 xml:space="preserve">other local governments </w:t>
      </w:r>
    </w:p>
    <w:p w14:paraId="6E85612A" w14:textId="77777777" w:rsidR="00ED224C" w:rsidRDefault="00ED224C" w:rsidP="002E08A3">
      <w:pPr>
        <w:pStyle w:val="ListParagraph"/>
        <w:numPr>
          <w:ilvl w:val="0"/>
          <w:numId w:val="25"/>
        </w:numPr>
      </w:pPr>
      <w:r>
        <w:t>the state government.</w:t>
      </w:r>
    </w:p>
    <w:p w14:paraId="0DED719A" w14:textId="77777777" w:rsidR="00ED224C" w:rsidRDefault="00ED224C" w:rsidP="00ED224C">
      <w:r>
        <w:t xml:space="preserve">We will use </w:t>
      </w:r>
      <w:r w:rsidRPr="00ED5DE6">
        <w:rPr>
          <w:rStyle w:val="Strong"/>
        </w:rPr>
        <w:t>grants</w:t>
      </w:r>
      <w:r>
        <w:t xml:space="preserve"> to support inclusion programs.</w:t>
      </w:r>
    </w:p>
    <w:p w14:paraId="692BD41F" w14:textId="77777777" w:rsidR="00ED224C" w:rsidRDefault="00ED224C" w:rsidP="00ED224C">
      <w:r>
        <w:t xml:space="preserve">A grant is money from the </w:t>
      </w:r>
      <w:r w:rsidRPr="00ED5DE6">
        <w:t>government to pay for important work that helps others.</w:t>
      </w:r>
    </w:p>
    <w:p w14:paraId="5175856C" w14:textId="2CEE6DAA" w:rsidR="002E08A3" w:rsidRDefault="00ED224C" w:rsidP="00ED224C">
      <w:r>
        <w:t>We will also make it easier for people with disability to apply for money for their programs.</w:t>
      </w:r>
    </w:p>
    <w:p w14:paraId="64766430" w14:textId="471D31A1" w:rsidR="00ED224C" w:rsidRDefault="002E08A3" w:rsidP="002E08A3">
      <w:pPr>
        <w:spacing w:before="0" w:after="0" w:line="240" w:lineRule="auto"/>
      </w:pPr>
      <w:r>
        <w:br w:type="page"/>
      </w:r>
    </w:p>
    <w:p w14:paraId="7998471A" w14:textId="3AB5CF23" w:rsidR="009C5279" w:rsidRDefault="009C5279" w:rsidP="009C5279">
      <w:pPr>
        <w:pStyle w:val="Heading2"/>
      </w:pPr>
      <w:bookmarkStart w:id="21" w:name="_Toc219721207"/>
      <w:r>
        <w:lastRenderedPageBreak/>
        <w:t>4. Better health and wellbeing</w:t>
      </w:r>
      <w:bookmarkEnd w:id="21"/>
    </w:p>
    <w:p w14:paraId="56AAFEAB" w14:textId="1FF723D6" w:rsidR="00ED224C" w:rsidRPr="009C5279" w:rsidRDefault="00ED224C" w:rsidP="00ED224C">
      <w:r w:rsidRPr="009C5279">
        <w:t xml:space="preserve">We want health care services to be better connected with </w:t>
      </w:r>
      <w:r w:rsidRPr="003027DA">
        <w:rPr>
          <w:rStyle w:val="Strong"/>
        </w:rPr>
        <w:t>mental</w:t>
      </w:r>
      <w:r w:rsidR="002E08A3">
        <w:rPr>
          <w:rStyle w:val="Strong"/>
        </w:rPr>
        <w:t> </w:t>
      </w:r>
      <w:r w:rsidRPr="003027DA">
        <w:rPr>
          <w:rStyle w:val="Strong"/>
        </w:rPr>
        <w:t>health</w:t>
      </w:r>
      <w:r w:rsidR="002E08A3">
        <w:t> </w:t>
      </w:r>
      <w:r w:rsidRPr="009C5279">
        <w:t>services.</w:t>
      </w:r>
    </w:p>
    <w:p w14:paraId="78F8C128" w14:textId="77777777" w:rsidR="00ED224C" w:rsidRPr="009C5279" w:rsidRDefault="00ED224C" w:rsidP="00ED224C">
      <w:r w:rsidRPr="009C5279">
        <w:t>Your mental health is about how you:</w:t>
      </w:r>
    </w:p>
    <w:p w14:paraId="7A170FF7" w14:textId="77777777" w:rsidR="00ED224C" w:rsidRPr="009C5279" w:rsidRDefault="00ED224C" w:rsidP="002E08A3">
      <w:pPr>
        <w:pStyle w:val="ListParagraph"/>
      </w:pPr>
      <w:r w:rsidRPr="009C5279">
        <w:t>think and feel about yourself</w:t>
      </w:r>
    </w:p>
    <w:p w14:paraId="61CC816C" w14:textId="77777777" w:rsidR="00ED224C" w:rsidRPr="009C5279" w:rsidRDefault="00ED224C" w:rsidP="002E08A3">
      <w:pPr>
        <w:pStyle w:val="ListParagraph"/>
      </w:pPr>
      <w:r w:rsidRPr="009C5279">
        <w:t>deal with things in your life</w:t>
      </w:r>
    </w:p>
    <w:p w14:paraId="7D8DEE76" w14:textId="77777777" w:rsidR="00ED224C" w:rsidRPr="009C5279" w:rsidRDefault="00ED224C" w:rsidP="002E08A3">
      <w:pPr>
        <w:pStyle w:val="ListParagraph"/>
      </w:pPr>
      <w:r w:rsidRPr="009C5279">
        <w:t>manage your feelings.</w:t>
      </w:r>
    </w:p>
    <w:p w14:paraId="49022A17" w14:textId="77777777" w:rsidR="00ED224C" w:rsidRPr="009C5279" w:rsidRDefault="00ED224C" w:rsidP="00ED224C">
      <w:r w:rsidRPr="009C5279">
        <w:t>We want these services to be easy to:</w:t>
      </w:r>
    </w:p>
    <w:p w14:paraId="73158CB1" w14:textId="77777777" w:rsidR="00ED224C" w:rsidRPr="009C5279" w:rsidRDefault="00ED224C" w:rsidP="002E08A3">
      <w:pPr>
        <w:pStyle w:val="ListParagraph"/>
      </w:pPr>
      <w:r w:rsidRPr="009C5279">
        <w:t>find</w:t>
      </w:r>
    </w:p>
    <w:p w14:paraId="1CC3686D" w14:textId="77777777" w:rsidR="00ED224C" w:rsidRPr="009C5279" w:rsidRDefault="00ED224C" w:rsidP="002E08A3">
      <w:pPr>
        <w:pStyle w:val="ListParagraph"/>
      </w:pPr>
      <w:r w:rsidRPr="009C5279">
        <w:t>use.</w:t>
      </w:r>
    </w:p>
    <w:p w14:paraId="212B6E5D" w14:textId="28E84A3D" w:rsidR="009C5279" w:rsidRDefault="009C5279" w:rsidP="007E602D">
      <w:pPr>
        <w:pStyle w:val="Heading3"/>
      </w:pPr>
      <w:r>
        <w:t>What we will do</w:t>
      </w:r>
    </w:p>
    <w:p w14:paraId="1F76267A" w14:textId="77777777" w:rsidR="00ED224C" w:rsidRPr="009C5279" w:rsidRDefault="00ED224C" w:rsidP="00ED224C">
      <w:r>
        <w:t>We will create accessible documents for our health and wellbeing plans.</w:t>
      </w:r>
    </w:p>
    <w:p w14:paraId="12AED03E" w14:textId="77777777" w:rsidR="00ED224C" w:rsidRDefault="00ED224C" w:rsidP="00ED224C">
      <w:r>
        <w:t>This includes using:</w:t>
      </w:r>
    </w:p>
    <w:p w14:paraId="57779DA8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>Easy Read</w:t>
      </w:r>
    </w:p>
    <w:p w14:paraId="22E82CA5" w14:textId="77777777" w:rsidR="00ED224C" w:rsidRPr="009C5279" w:rsidRDefault="00ED224C" w:rsidP="002E08A3">
      <w:pPr>
        <w:pStyle w:val="ListParagraph"/>
        <w:numPr>
          <w:ilvl w:val="0"/>
          <w:numId w:val="25"/>
        </w:numPr>
      </w:pPr>
      <w:r>
        <w:t>plain language.</w:t>
      </w:r>
    </w:p>
    <w:p w14:paraId="40057E06" w14:textId="77777777" w:rsidR="00ED224C" w:rsidRDefault="00ED224C" w:rsidP="00ED224C">
      <w:r>
        <w:t>We will speak up to make sure:</w:t>
      </w:r>
    </w:p>
    <w:p w14:paraId="2DC07BFB" w14:textId="77777777" w:rsidR="00ED224C" w:rsidRDefault="00ED224C" w:rsidP="00ED224C">
      <w:pPr>
        <w:pStyle w:val="ListParagraph"/>
        <w:numPr>
          <w:ilvl w:val="0"/>
          <w:numId w:val="25"/>
        </w:numPr>
        <w:spacing w:after="120"/>
      </w:pPr>
      <w:r>
        <w:t>health services are fair for people with disability</w:t>
      </w:r>
    </w:p>
    <w:p w14:paraId="4C6110D1" w14:textId="77777777" w:rsidR="00ED224C" w:rsidRDefault="00ED224C" w:rsidP="002E08A3">
      <w:pPr>
        <w:pStyle w:val="ListParagraph"/>
        <w:numPr>
          <w:ilvl w:val="0"/>
          <w:numId w:val="25"/>
        </w:numPr>
      </w:pPr>
      <w:r>
        <w:t>public transport is accessible.</w:t>
      </w:r>
    </w:p>
    <w:p w14:paraId="42CF0A73" w14:textId="5FB4DDA6" w:rsidR="00ED224C" w:rsidRPr="002E08A3" w:rsidRDefault="00ED224C" w:rsidP="00ED224C">
      <w:r w:rsidRPr="002E08A3">
        <w:t>This includes telling the state government what we need to reach our</w:t>
      </w:r>
      <w:r w:rsidR="002E08A3">
        <w:t> </w:t>
      </w:r>
      <w:r w:rsidRPr="002E08A3">
        <w:t>goals.</w:t>
      </w:r>
    </w:p>
    <w:p w14:paraId="21D0EDF9" w14:textId="775615E0" w:rsidR="002E08A3" w:rsidRDefault="002E08A3" w:rsidP="002E08A3">
      <w:pPr>
        <w:spacing w:before="0" w:after="0" w:line="240" w:lineRule="auto"/>
      </w:pPr>
      <w:r>
        <w:br w:type="page"/>
      </w:r>
    </w:p>
    <w:p w14:paraId="02E87DBB" w14:textId="0F77B46F" w:rsidR="009C5279" w:rsidRDefault="009C5279" w:rsidP="009C5279">
      <w:pPr>
        <w:pStyle w:val="Heading2"/>
      </w:pPr>
      <w:bookmarkStart w:id="22" w:name="_Toc219721208"/>
      <w:r>
        <w:lastRenderedPageBreak/>
        <w:t>5. Safety and the justice system</w:t>
      </w:r>
      <w:bookmarkEnd w:id="22"/>
    </w:p>
    <w:p w14:paraId="3D6B61B3" w14:textId="77777777" w:rsidR="00ED224C" w:rsidRPr="009C5279" w:rsidRDefault="00ED224C" w:rsidP="00ED224C">
      <w:r w:rsidRPr="009C5279">
        <w:t xml:space="preserve">We want to make sure people with disability feel safe and protected by </w:t>
      </w:r>
      <w:r w:rsidRPr="003027DA">
        <w:rPr>
          <w:rStyle w:val="Strong"/>
        </w:rPr>
        <w:t>emergency services</w:t>
      </w:r>
      <w:r w:rsidRPr="009C5279">
        <w:t>.</w:t>
      </w:r>
    </w:p>
    <w:p w14:paraId="5B8FD93B" w14:textId="77777777" w:rsidR="00ED224C" w:rsidRPr="009C5279" w:rsidRDefault="00ED224C" w:rsidP="00ED224C">
      <w:r w:rsidRPr="009C5279">
        <w:t>Emergency services help protect people and make them safe in dangerous situations.</w:t>
      </w:r>
    </w:p>
    <w:p w14:paraId="388D9808" w14:textId="77777777" w:rsidR="00ED224C" w:rsidRPr="009C5279" w:rsidRDefault="00ED224C" w:rsidP="00ED224C">
      <w:r w:rsidRPr="009C5279">
        <w:t>For example, the police and firefighters.</w:t>
      </w:r>
    </w:p>
    <w:p w14:paraId="2B0E3E74" w14:textId="77777777" w:rsidR="00ED224C" w:rsidRPr="009C5279" w:rsidRDefault="00ED224C" w:rsidP="00ED224C">
      <w:r w:rsidRPr="009C5279">
        <w:t xml:space="preserve">We want to make sure people with disability feel safe and protected in the </w:t>
      </w:r>
      <w:r w:rsidRPr="00874B56">
        <w:rPr>
          <w:rStyle w:val="Strong"/>
        </w:rPr>
        <w:t>justice system</w:t>
      </w:r>
      <w:r w:rsidRPr="009C5279">
        <w:t>.</w:t>
      </w:r>
    </w:p>
    <w:p w14:paraId="5C7EAFEC" w14:textId="77777777" w:rsidR="00ED224C" w:rsidRPr="00DB16CD" w:rsidRDefault="00ED224C" w:rsidP="00ED224C">
      <w:pPr>
        <w:rPr>
          <w:spacing w:val="-4"/>
        </w:rPr>
      </w:pPr>
      <w:r w:rsidRPr="00DB16CD">
        <w:rPr>
          <w:spacing w:val="-4"/>
        </w:rPr>
        <w:t>The justice system makes sure people are treated fairly and follow the law.</w:t>
      </w:r>
    </w:p>
    <w:p w14:paraId="032FCB07" w14:textId="77777777" w:rsidR="00ED224C" w:rsidRPr="009C5279" w:rsidRDefault="00ED224C" w:rsidP="00ED224C">
      <w:r w:rsidRPr="009C5279">
        <w:t>The justice system includes:</w:t>
      </w:r>
    </w:p>
    <w:p w14:paraId="5B8C7A4C" w14:textId="77777777" w:rsidR="00ED224C" w:rsidRPr="009C5279" w:rsidRDefault="00ED224C" w:rsidP="00DB16CD">
      <w:pPr>
        <w:pStyle w:val="ListParagraph"/>
      </w:pPr>
      <w:r w:rsidRPr="009C5279">
        <w:t>police</w:t>
      </w:r>
    </w:p>
    <w:p w14:paraId="373C9CA4" w14:textId="77777777" w:rsidR="00ED224C" w:rsidRPr="009C5279" w:rsidRDefault="00ED224C" w:rsidP="00DB16CD">
      <w:pPr>
        <w:pStyle w:val="ListParagraph"/>
      </w:pPr>
      <w:r w:rsidRPr="009C5279">
        <w:t>courts</w:t>
      </w:r>
    </w:p>
    <w:p w14:paraId="2B5200B1" w14:textId="77777777" w:rsidR="00ED224C" w:rsidRPr="009C5279" w:rsidRDefault="00ED224C" w:rsidP="00DB16CD">
      <w:pPr>
        <w:pStyle w:val="ListParagraph"/>
      </w:pPr>
      <w:r w:rsidRPr="009C5279">
        <w:t>prisons.</w:t>
      </w:r>
    </w:p>
    <w:p w14:paraId="42A15A71" w14:textId="4FF2613B" w:rsidR="009C5279" w:rsidRDefault="009C5279" w:rsidP="007E602D">
      <w:pPr>
        <w:pStyle w:val="Heading3"/>
      </w:pPr>
      <w:r>
        <w:t>What we will do</w:t>
      </w:r>
    </w:p>
    <w:p w14:paraId="11B3C4AF" w14:textId="77777777" w:rsidR="00ED224C" w:rsidRDefault="00ED224C" w:rsidP="00ED224C">
      <w:r>
        <w:t>We will keep helping our community get ready for emergencies.</w:t>
      </w:r>
    </w:p>
    <w:p w14:paraId="388D16C9" w14:textId="77777777" w:rsidR="00ED224C" w:rsidRDefault="00ED224C" w:rsidP="00ED224C">
      <w:r>
        <w:t>For example, a flood or bushfire.</w:t>
      </w:r>
    </w:p>
    <w:p w14:paraId="17AFF31D" w14:textId="77777777" w:rsidR="00ED224C" w:rsidRDefault="00ED224C" w:rsidP="00ED224C">
      <w:r>
        <w:t>We are working with the state government on the best ways to do this.</w:t>
      </w:r>
    </w:p>
    <w:p w14:paraId="540E6E0F" w14:textId="77777777" w:rsidR="00ED224C" w:rsidRPr="009C5279" w:rsidRDefault="00ED224C" w:rsidP="00ED224C">
      <w:r>
        <w:t>We will keep checking that information about emergencies on our website is accessible.</w:t>
      </w:r>
    </w:p>
    <w:p w14:paraId="48A11D13" w14:textId="5BDC5A98" w:rsidR="00ED224C" w:rsidRDefault="00ED224C" w:rsidP="00ED224C">
      <w:r>
        <w:t>We will also look at how we can make our emergency plan more</w:t>
      </w:r>
      <w:r w:rsidR="00DB16CD">
        <w:t> </w:t>
      </w:r>
      <w:r>
        <w:t>accessible.</w:t>
      </w:r>
    </w:p>
    <w:p w14:paraId="720B61F5" w14:textId="77777777" w:rsidR="009C5279" w:rsidRDefault="009C5279" w:rsidP="00ED224C">
      <w:r>
        <w:br w:type="page"/>
      </w:r>
    </w:p>
    <w:p w14:paraId="5BFB2369" w14:textId="63F1C840" w:rsidR="009C5279" w:rsidRDefault="00C369D4" w:rsidP="00C369D4">
      <w:pPr>
        <w:pStyle w:val="Heading2"/>
      </w:pPr>
      <w:bookmarkStart w:id="23" w:name="_Toc205811310"/>
      <w:bookmarkStart w:id="24" w:name="_Toc219721209"/>
      <w:r>
        <w:lastRenderedPageBreak/>
        <w:t>How we will make sure our plan works</w:t>
      </w:r>
      <w:bookmarkEnd w:id="23"/>
      <w:bookmarkEnd w:id="24"/>
    </w:p>
    <w:p w14:paraId="245F009D" w14:textId="77777777" w:rsidR="00ED224C" w:rsidRPr="009C5279" w:rsidRDefault="00ED224C" w:rsidP="00ED224C">
      <w:r>
        <w:t>We have a group called the Ability Action Group.</w:t>
      </w:r>
    </w:p>
    <w:p w14:paraId="6BA7564F" w14:textId="77777777" w:rsidR="00ED224C" w:rsidRPr="009C5279" w:rsidRDefault="00ED224C" w:rsidP="00ED224C">
      <w:r>
        <w:t>The group will check how well we are following the plan.</w:t>
      </w:r>
    </w:p>
    <w:p w14:paraId="0DA6F549" w14:textId="77777777" w:rsidR="00ED224C" w:rsidRDefault="00ED224C" w:rsidP="00ED224C">
      <w:r>
        <w:t>They will also:</w:t>
      </w:r>
    </w:p>
    <w:p w14:paraId="591CAA3D" w14:textId="77777777" w:rsidR="00ED224C" w:rsidRDefault="00ED224C" w:rsidP="00ED224C">
      <w:pPr>
        <w:pStyle w:val="ListParagraph"/>
        <w:numPr>
          <w:ilvl w:val="0"/>
          <w:numId w:val="26"/>
        </w:numPr>
        <w:spacing w:after="120"/>
      </w:pPr>
      <w:r>
        <w:t>make sure the plan helps the community</w:t>
      </w:r>
    </w:p>
    <w:p w14:paraId="3BBBD342" w14:textId="77777777" w:rsidR="00ED224C" w:rsidRPr="009C5279" w:rsidRDefault="00ED224C" w:rsidP="00DB16CD">
      <w:pPr>
        <w:pStyle w:val="ListParagraph"/>
        <w:numPr>
          <w:ilvl w:val="0"/>
          <w:numId w:val="26"/>
        </w:numPr>
      </w:pPr>
      <w:r>
        <w:t>help us reach our goals.</w:t>
      </w:r>
    </w:p>
    <w:p w14:paraId="2FA45070" w14:textId="77777777" w:rsidR="00ED224C" w:rsidRPr="009C5279" w:rsidRDefault="00ED224C" w:rsidP="00ED224C">
      <w:r>
        <w:t>We will also write a report about the plan every year.</w:t>
      </w:r>
    </w:p>
    <w:p w14:paraId="4DAE9AC6" w14:textId="77777777" w:rsidR="00ED224C" w:rsidRDefault="00ED224C" w:rsidP="00ED224C">
      <w:r>
        <w:t>We will share the plan:</w:t>
      </w:r>
    </w:p>
    <w:p w14:paraId="3E747FB6" w14:textId="77777777" w:rsidR="00ED224C" w:rsidRDefault="00ED224C" w:rsidP="00ED224C">
      <w:pPr>
        <w:pStyle w:val="ListParagraph"/>
        <w:numPr>
          <w:ilvl w:val="0"/>
          <w:numId w:val="26"/>
        </w:numPr>
        <w:spacing w:after="120"/>
      </w:pPr>
      <w:r>
        <w:t>on our website</w:t>
      </w:r>
    </w:p>
    <w:p w14:paraId="16544488" w14:textId="77777777" w:rsidR="00ED224C" w:rsidRDefault="00ED224C" w:rsidP="00DB16CD">
      <w:pPr>
        <w:pStyle w:val="ListParagraph"/>
        <w:numPr>
          <w:ilvl w:val="0"/>
          <w:numId w:val="26"/>
        </w:numPr>
      </w:pPr>
      <w:r>
        <w:t>with the state government.</w:t>
      </w:r>
    </w:p>
    <w:p w14:paraId="5823C5AD" w14:textId="3DF26A63" w:rsidR="002E08A3" w:rsidRDefault="002E08A3" w:rsidP="002E08A3">
      <w:pPr>
        <w:spacing w:before="0" w:after="0" w:line="240" w:lineRule="auto"/>
      </w:pPr>
      <w:r>
        <w:br w:type="page"/>
      </w:r>
    </w:p>
    <w:p w14:paraId="0A8C7A22" w14:textId="77777777" w:rsidR="003C25FD" w:rsidRDefault="003C25FD" w:rsidP="003C25FD">
      <w:pPr>
        <w:pStyle w:val="Heading2"/>
      </w:pPr>
      <w:bookmarkStart w:id="25" w:name="_Toc513644164"/>
      <w:bookmarkStart w:id="26" w:name="_Ref113483612"/>
      <w:bookmarkStart w:id="27" w:name="_Toc219721210"/>
      <w:r>
        <w:lastRenderedPageBreak/>
        <w:t>Word list</w:t>
      </w:r>
      <w:bookmarkEnd w:id="25"/>
      <w:bookmarkEnd w:id="26"/>
      <w:bookmarkEnd w:id="27"/>
    </w:p>
    <w:p w14:paraId="4A362279" w14:textId="384D72A2" w:rsidR="00847C34" w:rsidRDefault="00847C34" w:rsidP="00ED224C">
      <w:r w:rsidRPr="003D200A">
        <w:t xml:space="preserve">This list explains what the </w:t>
      </w:r>
      <w:r w:rsidRPr="007D1C1B">
        <w:rPr>
          <w:rStyle w:val="Strong"/>
        </w:rPr>
        <w:t>bold</w:t>
      </w:r>
      <w:r w:rsidRPr="003D200A">
        <w:t xml:space="preserve"> words in this </w:t>
      </w:r>
      <w:r w:rsidR="0035459C">
        <w:fldChar w:fldCharType="begin"/>
      </w:r>
      <w:r w:rsidR="0035459C">
        <w:instrText xml:space="preserve"> REF document_format \h </w:instrText>
      </w:r>
      <w:r w:rsidR="0035459C">
        <w:fldChar w:fldCharType="separate"/>
      </w:r>
      <w:sdt>
        <w:sdtPr>
          <w:id w:val="1114179665"/>
          <w:placeholder>
            <w:docPart w:val="17B87569EFAD4E499D50EE14A68ED8C0"/>
          </w:placeholder>
        </w:sdtPr>
        <w:sdtEndPr/>
        <w:sdtContent>
          <w:r w:rsidR="00FD6418">
            <w:t>plan</w:t>
          </w:r>
        </w:sdtContent>
      </w:sdt>
      <w:r w:rsidR="0035459C">
        <w:fldChar w:fldCharType="end"/>
      </w:r>
      <w:r w:rsidR="0035459C">
        <w:t xml:space="preserve"> </w:t>
      </w:r>
      <w:r w:rsidRPr="003D200A">
        <w:t>mean.</w:t>
      </w:r>
    </w:p>
    <w:p w14:paraId="636ECD88" w14:textId="77777777" w:rsidR="00ED224C" w:rsidRDefault="00ED224C" w:rsidP="00107D04">
      <w:pPr>
        <w:pStyle w:val="Wordlistterm"/>
      </w:pPr>
      <w:r>
        <w:t>Accessible</w:t>
      </w:r>
    </w:p>
    <w:p w14:paraId="2CCFBA17" w14:textId="77777777" w:rsidR="00ED224C" w:rsidRDefault="00ED224C" w:rsidP="00ED224C">
      <w:r>
        <w:t>When a community is accessible, it’s easy to:</w:t>
      </w:r>
    </w:p>
    <w:p w14:paraId="3822DC79" w14:textId="77777777" w:rsidR="00ED224C" w:rsidRDefault="00ED224C" w:rsidP="00ED224C">
      <w:pPr>
        <w:pStyle w:val="ListParagraph"/>
        <w:spacing w:after="120"/>
      </w:pPr>
      <w:r>
        <w:t>find and use services</w:t>
      </w:r>
    </w:p>
    <w:p w14:paraId="2C70D8D0" w14:textId="77777777" w:rsidR="00ED224C" w:rsidRPr="00DE5417" w:rsidRDefault="00ED224C" w:rsidP="00DB16CD">
      <w:pPr>
        <w:pStyle w:val="ListParagraph"/>
        <w:ind w:left="720" w:hanging="360"/>
      </w:pPr>
      <w:r>
        <w:t>move around.</w:t>
      </w:r>
    </w:p>
    <w:p w14:paraId="003A68A7" w14:textId="77777777" w:rsidR="00ED224C" w:rsidRDefault="00ED224C" w:rsidP="00107D04">
      <w:pPr>
        <w:pStyle w:val="Wordlistterm"/>
      </w:pPr>
      <w:r>
        <w:t>Culturally and linguistically diverse (CALD)</w:t>
      </w:r>
    </w:p>
    <w:p w14:paraId="5BCD6DE9" w14:textId="77777777" w:rsidR="00ED224C" w:rsidRPr="00BE02EE" w:rsidRDefault="00ED224C" w:rsidP="00ED224C">
      <w:r w:rsidRPr="00BE02EE">
        <w:t>CALD people:</w:t>
      </w:r>
    </w:p>
    <w:p w14:paraId="72FE7A08" w14:textId="77777777" w:rsidR="00ED224C" w:rsidRPr="00BE02EE" w:rsidRDefault="00ED224C" w:rsidP="00ED224C">
      <w:pPr>
        <w:pStyle w:val="ListParagraph"/>
        <w:spacing w:after="120"/>
      </w:pPr>
      <w:r w:rsidRPr="00BE02EE">
        <w:t>come from different cultures and backgrounds</w:t>
      </w:r>
    </w:p>
    <w:p w14:paraId="279C6CD5" w14:textId="77777777" w:rsidR="00ED224C" w:rsidRPr="00BE02EE" w:rsidRDefault="00ED224C" w:rsidP="00DB16CD">
      <w:pPr>
        <w:pStyle w:val="ListParagraph"/>
        <w:ind w:left="720" w:hanging="360"/>
      </w:pPr>
      <w:r w:rsidRPr="00BE02EE">
        <w:t>speak languages other than English.</w:t>
      </w:r>
    </w:p>
    <w:p w14:paraId="3707FED2" w14:textId="77777777" w:rsidR="00ED224C" w:rsidRDefault="00ED224C" w:rsidP="00107D04">
      <w:pPr>
        <w:pStyle w:val="Wordlistterm"/>
      </w:pPr>
      <w:r>
        <w:t>Emergency services</w:t>
      </w:r>
    </w:p>
    <w:p w14:paraId="48C79727" w14:textId="77777777" w:rsidR="00ED224C" w:rsidRPr="009C5279" w:rsidRDefault="00ED224C" w:rsidP="00ED224C">
      <w:r w:rsidRPr="009C5279">
        <w:t>Emergency services help protect people and make them safe in dangerous situations.</w:t>
      </w:r>
    </w:p>
    <w:p w14:paraId="2BFE9D58" w14:textId="77777777" w:rsidR="00ED224C" w:rsidRPr="00B637C1" w:rsidRDefault="00ED224C" w:rsidP="00ED224C">
      <w:r w:rsidRPr="009C5279">
        <w:t>For example, the police and firefighters.</w:t>
      </w:r>
    </w:p>
    <w:p w14:paraId="61E6FB34" w14:textId="77777777" w:rsidR="00ED224C" w:rsidRDefault="00ED224C" w:rsidP="00107D04">
      <w:pPr>
        <w:pStyle w:val="Wordlistterm"/>
      </w:pPr>
      <w:r>
        <w:t>Grant</w:t>
      </w:r>
    </w:p>
    <w:p w14:paraId="753FE99B" w14:textId="77777777" w:rsidR="00ED224C" w:rsidRPr="00ED5DE6" w:rsidRDefault="00ED224C" w:rsidP="00ED224C">
      <w:r>
        <w:t xml:space="preserve">A grant is money from the </w:t>
      </w:r>
      <w:r w:rsidRPr="00ED5DE6">
        <w:t>government to pay for important work that helps others.</w:t>
      </w:r>
    </w:p>
    <w:p w14:paraId="2FF1D8D8" w14:textId="77777777" w:rsidR="00ED224C" w:rsidRDefault="00ED224C" w:rsidP="00107D04">
      <w:pPr>
        <w:pStyle w:val="Wordlistterm"/>
      </w:pPr>
      <w:r>
        <w:t>Inclusive</w:t>
      </w:r>
    </w:p>
    <w:p w14:paraId="6C18A1EB" w14:textId="77777777" w:rsidR="00ED224C" w:rsidRDefault="00ED224C" w:rsidP="00ED224C">
      <w:r>
        <w:t>When a community is inclusive, everyone can:</w:t>
      </w:r>
    </w:p>
    <w:p w14:paraId="0808B135" w14:textId="77777777" w:rsidR="00ED224C" w:rsidRDefault="00ED224C" w:rsidP="00ED224C">
      <w:pPr>
        <w:pStyle w:val="ListParagraph"/>
        <w:spacing w:after="120"/>
      </w:pPr>
      <w:r>
        <w:t>take part</w:t>
      </w:r>
    </w:p>
    <w:p w14:paraId="5082E30B" w14:textId="77777777" w:rsidR="00ED224C" w:rsidRDefault="00ED224C" w:rsidP="00DB16CD">
      <w:pPr>
        <w:pStyle w:val="ListParagraph"/>
        <w:ind w:left="720" w:hanging="360"/>
      </w:pPr>
      <w:r>
        <w:t>feel like they belong.</w:t>
      </w:r>
    </w:p>
    <w:p w14:paraId="78BC3A90" w14:textId="681FA05E" w:rsidR="00DB16CD" w:rsidRPr="00DE5417" w:rsidRDefault="00DB16CD" w:rsidP="00DB16CD">
      <w:pPr>
        <w:spacing w:before="0" w:after="0" w:line="240" w:lineRule="auto"/>
      </w:pPr>
      <w:r>
        <w:br w:type="page"/>
      </w:r>
    </w:p>
    <w:p w14:paraId="484CFDF4" w14:textId="77777777" w:rsidR="00ED224C" w:rsidRDefault="00ED224C" w:rsidP="00107D04">
      <w:pPr>
        <w:pStyle w:val="Wordlistterm"/>
      </w:pPr>
      <w:r>
        <w:lastRenderedPageBreak/>
        <w:t>Intellectual disability</w:t>
      </w:r>
    </w:p>
    <w:p w14:paraId="4CB75521" w14:textId="77777777" w:rsidR="00ED224C" w:rsidRDefault="00ED224C" w:rsidP="00ED224C">
      <w:pPr>
        <w:ind w:left="315" w:hanging="315"/>
      </w:pPr>
      <w:r>
        <w:t>An intellectual disability affects how you:</w:t>
      </w:r>
    </w:p>
    <w:p w14:paraId="3049A483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learn new things</w:t>
      </w:r>
    </w:p>
    <w:p w14:paraId="1439010C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solve problems</w:t>
      </w:r>
    </w:p>
    <w:p w14:paraId="69E9D976" w14:textId="77777777" w:rsidR="00ED224C" w:rsidRDefault="00ED224C" w:rsidP="00ED224C">
      <w:pPr>
        <w:pStyle w:val="ListParagraph"/>
        <w:numPr>
          <w:ilvl w:val="0"/>
          <w:numId w:val="23"/>
        </w:numPr>
        <w:spacing w:after="120"/>
      </w:pPr>
      <w:r>
        <w:t>communicate</w:t>
      </w:r>
    </w:p>
    <w:p w14:paraId="4B48753C" w14:textId="77777777" w:rsidR="00ED224C" w:rsidRPr="00BE02EE" w:rsidRDefault="00ED224C" w:rsidP="00DB16CD">
      <w:pPr>
        <w:pStyle w:val="ListParagraph"/>
        <w:numPr>
          <w:ilvl w:val="0"/>
          <w:numId w:val="23"/>
        </w:numPr>
      </w:pPr>
      <w:r>
        <w:t>do things on your own.</w:t>
      </w:r>
    </w:p>
    <w:p w14:paraId="35C651D2" w14:textId="77777777" w:rsidR="00ED224C" w:rsidRDefault="00ED224C" w:rsidP="00107D04">
      <w:pPr>
        <w:pStyle w:val="Wordlistterm"/>
      </w:pPr>
      <w:r>
        <w:t>Justice system</w:t>
      </w:r>
    </w:p>
    <w:p w14:paraId="143DA2A9" w14:textId="77777777" w:rsidR="00ED224C" w:rsidRPr="00DB16CD" w:rsidRDefault="00ED224C" w:rsidP="00ED224C">
      <w:pPr>
        <w:rPr>
          <w:spacing w:val="-4"/>
        </w:rPr>
      </w:pPr>
      <w:r w:rsidRPr="00DB16CD">
        <w:rPr>
          <w:spacing w:val="-4"/>
        </w:rPr>
        <w:t>The justice system makes sure people are treated fairly and follow the law.</w:t>
      </w:r>
    </w:p>
    <w:p w14:paraId="1B95D7CE" w14:textId="77777777" w:rsidR="00ED224C" w:rsidRPr="009C5279" w:rsidRDefault="00ED224C" w:rsidP="00ED224C">
      <w:r w:rsidRPr="009C5279">
        <w:t>The justice system includes:</w:t>
      </w:r>
    </w:p>
    <w:p w14:paraId="5E84CC55" w14:textId="77777777" w:rsidR="00ED224C" w:rsidRPr="009C5279" w:rsidRDefault="00ED224C" w:rsidP="00DB16CD">
      <w:pPr>
        <w:pStyle w:val="ListParagraph"/>
      </w:pPr>
      <w:r w:rsidRPr="009C5279">
        <w:t>police</w:t>
      </w:r>
    </w:p>
    <w:p w14:paraId="279FB232" w14:textId="77777777" w:rsidR="00ED224C" w:rsidRPr="009C5279" w:rsidRDefault="00ED224C" w:rsidP="00DB16CD">
      <w:pPr>
        <w:pStyle w:val="ListParagraph"/>
      </w:pPr>
      <w:r w:rsidRPr="009C5279">
        <w:t>courts</w:t>
      </w:r>
    </w:p>
    <w:p w14:paraId="3483EF6C" w14:textId="77777777" w:rsidR="00ED224C" w:rsidRPr="00B637C1" w:rsidRDefault="00ED224C" w:rsidP="00DB16CD">
      <w:pPr>
        <w:pStyle w:val="ListParagraph"/>
      </w:pPr>
      <w:r w:rsidRPr="009C5279">
        <w:t>prisons.</w:t>
      </w:r>
    </w:p>
    <w:p w14:paraId="4484D21C" w14:textId="77777777" w:rsidR="00ED224C" w:rsidRDefault="00ED224C" w:rsidP="00107D04">
      <w:pPr>
        <w:pStyle w:val="Wordlistterm"/>
      </w:pPr>
      <w:r>
        <w:t>LGBTIQA+</w:t>
      </w:r>
    </w:p>
    <w:p w14:paraId="367D47C7" w14:textId="77777777" w:rsidR="00ED224C" w:rsidRDefault="00ED224C" w:rsidP="00ED224C">
      <w:r>
        <w:t>The letters LGBTIQA stand for lesbian, gay, bisexual, transgender, intersex, queer or questioning and asexual.</w:t>
      </w:r>
    </w:p>
    <w:p w14:paraId="7F375B54" w14:textId="77777777" w:rsidR="00ED224C" w:rsidRPr="00BE02EE" w:rsidRDefault="00ED224C" w:rsidP="00ED224C">
      <w:r>
        <w:t>The ‘+’ is for people who are part of the LGBTIQA+ community but don’t talk about themselves using a word from this list.</w:t>
      </w:r>
    </w:p>
    <w:p w14:paraId="09B7B502" w14:textId="77777777" w:rsidR="00ED224C" w:rsidRDefault="00ED224C" w:rsidP="00107D04">
      <w:pPr>
        <w:pStyle w:val="Wordlistterm"/>
      </w:pPr>
      <w:r>
        <w:t>Mental health</w:t>
      </w:r>
    </w:p>
    <w:p w14:paraId="67A7BB35" w14:textId="77777777" w:rsidR="00ED224C" w:rsidRPr="009C5279" w:rsidRDefault="00ED224C" w:rsidP="00ED224C">
      <w:r w:rsidRPr="009C5279">
        <w:t>Your mental health is about how you:</w:t>
      </w:r>
    </w:p>
    <w:p w14:paraId="28C5C3E9" w14:textId="77777777" w:rsidR="00ED224C" w:rsidRPr="009C5279" w:rsidRDefault="00ED224C" w:rsidP="00DB16CD">
      <w:pPr>
        <w:pStyle w:val="ListParagraph"/>
      </w:pPr>
      <w:r w:rsidRPr="009C5279">
        <w:t>think and feel about yourself</w:t>
      </w:r>
    </w:p>
    <w:p w14:paraId="45F98B73" w14:textId="77777777" w:rsidR="00ED224C" w:rsidRPr="009C5279" w:rsidRDefault="00ED224C" w:rsidP="00DB16CD">
      <w:pPr>
        <w:pStyle w:val="ListParagraph"/>
      </w:pPr>
      <w:r w:rsidRPr="009C5279">
        <w:t>deal with things in your life</w:t>
      </w:r>
    </w:p>
    <w:p w14:paraId="11679166" w14:textId="77777777" w:rsidR="00ED224C" w:rsidRDefault="00ED224C" w:rsidP="00DB16CD">
      <w:pPr>
        <w:pStyle w:val="ListParagraph"/>
      </w:pPr>
      <w:r w:rsidRPr="009C5279">
        <w:t>manage your feelings.</w:t>
      </w:r>
    </w:p>
    <w:p w14:paraId="70014A79" w14:textId="7C92EE94" w:rsidR="00DB16CD" w:rsidRPr="00B637C1" w:rsidRDefault="00DB16CD" w:rsidP="00DB16CD">
      <w:pPr>
        <w:spacing w:before="0" w:after="0" w:line="240" w:lineRule="auto"/>
      </w:pPr>
      <w:r>
        <w:br w:type="page"/>
      </w:r>
    </w:p>
    <w:p w14:paraId="4D41A8A1" w14:textId="77777777" w:rsidR="00ED224C" w:rsidRDefault="00ED224C" w:rsidP="00107D04">
      <w:pPr>
        <w:pStyle w:val="Wordlistterm"/>
      </w:pPr>
      <w:r>
        <w:lastRenderedPageBreak/>
        <w:t>Volunteer</w:t>
      </w:r>
    </w:p>
    <w:p w14:paraId="6AEF19A1" w14:textId="77777777" w:rsidR="00ED224C" w:rsidRPr="00B65DFA" w:rsidRDefault="00ED224C" w:rsidP="00ED224C">
      <w:r w:rsidRPr="00B65DFA">
        <w:t>When you volunteer, you:</w:t>
      </w:r>
    </w:p>
    <w:p w14:paraId="71B719F7" w14:textId="77777777" w:rsidR="00ED224C" w:rsidRPr="00B65DFA" w:rsidRDefault="00ED224C" w:rsidP="00ED224C">
      <w:pPr>
        <w:pStyle w:val="ListParagraph"/>
        <w:spacing w:after="120"/>
      </w:pPr>
      <w:r w:rsidRPr="00B65DFA">
        <w:t>work but you don’t get paid</w:t>
      </w:r>
    </w:p>
    <w:p w14:paraId="186C08E7" w14:textId="77777777" w:rsidR="00ED224C" w:rsidRPr="00DE5417" w:rsidRDefault="00ED224C" w:rsidP="00ED224C">
      <w:pPr>
        <w:pStyle w:val="ListParagraph"/>
        <w:spacing w:after="120"/>
        <w:ind w:left="720" w:hanging="360"/>
      </w:pPr>
      <w:r w:rsidRPr="00B65DFA">
        <w:t>do work that helps the community.</w:t>
      </w:r>
    </w:p>
    <w:p w14:paraId="133CBA3C" w14:textId="77777777" w:rsidR="00DB0295" w:rsidRDefault="00DB0295" w:rsidP="00ED224C">
      <w:pPr>
        <w:rPr>
          <w:rFonts w:cs="Times New Roman"/>
          <w:b/>
          <w:bCs/>
          <w:sz w:val="32"/>
          <w:szCs w:val="26"/>
          <w:lang w:eastAsia="x-none"/>
        </w:rPr>
      </w:pPr>
      <w:r>
        <w:br w:type="page"/>
      </w:r>
    </w:p>
    <w:p w14:paraId="1BC14E37" w14:textId="77777777" w:rsidR="00FD6321" w:rsidRPr="00FD6321" w:rsidRDefault="00FD6321" w:rsidP="00FD6321">
      <w:pPr>
        <w:pStyle w:val="Heading2"/>
        <w:rPr>
          <w:lang w:val="en-AU"/>
        </w:rPr>
      </w:pPr>
      <w:bookmarkStart w:id="28" w:name="_Toc513644165"/>
      <w:bookmarkStart w:id="29" w:name="_Toc219721211"/>
      <w:r>
        <w:rPr>
          <w:lang w:val="en-AU"/>
        </w:rPr>
        <w:lastRenderedPageBreak/>
        <w:t>Contact us</w:t>
      </w:r>
      <w:bookmarkEnd w:id="28"/>
      <w:bookmarkEnd w:id="29"/>
    </w:p>
    <w:p w14:paraId="7721D1B1" w14:textId="77777777" w:rsidR="00ED224C" w:rsidRPr="00AB5AFC" w:rsidRDefault="00ED224C" w:rsidP="00ED224C">
      <w:r w:rsidRPr="00AB5AFC">
        <w:t>You can call us.</w:t>
      </w:r>
    </w:p>
    <w:p w14:paraId="67767693" w14:textId="77777777" w:rsidR="00ED224C" w:rsidRPr="00874B56" w:rsidRDefault="00ED224C" w:rsidP="00ED224C">
      <w:r w:rsidRPr="00874B56">
        <w:t>(08) 8539 1100</w:t>
      </w:r>
    </w:p>
    <w:p w14:paraId="46AFC83C" w14:textId="77777777" w:rsidR="00ED224C" w:rsidRDefault="00ED224C" w:rsidP="00ED224C">
      <w:r>
        <w:t>You can send us an email.</w:t>
      </w:r>
    </w:p>
    <w:p w14:paraId="60A16FAD" w14:textId="77FB7B4F" w:rsidR="00ED224C" w:rsidRPr="00DE5417" w:rsidRDefault="00544C72" w:rsidP="00ED224C">
      <w:hyperlink r:id="rId9" w:history="1">
        <w:r w:rsidR="00ED224C" w:rsidRPr="00544C72">
          <w:rPr>
            <w:rStyle w:val="Hyperlink"/>
          </w:rPr>
          <w:t>council@murrayb</w:t>
        </w:r>
        <w:r w:rsidR="00ED224C" w:rsidRPr="00544C72">
          <w:rPr>
            <w:rStyle w:val="Hyperlink"/>
          </w:rPr>
          <w:t>r</w:t>
        </w:r>
        <w:r w:rsidR="00ED224C" w:rsidRPr="00544C72">
          <w:rPr>
            <w:rStyle w:val="Hyperlink"/>
          </w:rPr>
          <w:t>idge.sa.gov.au</w:t>
        </w:r>
      </w:hyperlink>
    </w:p>
    <w:p w14:paraId="2C461D6F" w14:textId="77777777" w:rsidR="00ED224C" w:rsidRDefault="00ED224C" w:rsidP="00ED224C">
      <w:r>
        <w:t>You can write to us.</w:t>
      </w:r>
    </w:p>
    <w:p w14:paraId="18E40025" w14:textId="20D55DB7" w:rsidR="00ED224C" w:rsidRPr="00DE5417" w:rsidRDefault="00ED224C" w:rsidP="00ED224C">
      <w:r>
        <w:t>PO Box 421 Murray Bridge SA 5253</w:t>
      </w:r>
    </w:p>
    <w:p w14:paraId="7DE65697" w14:textId="77777777" w:rsidR="00ED224C" w:rsidRDefault="00ED224C" w:rsidP="00ED224C">
      <w:r>
        <w:t>You can visit our website.</w:t>
      </w:r>
    </w:p>
    <w:p w14:paraId="0894E62E" w14:textId="77777777" w:rsidR="00ED224C" w:rsidRPr="00DE5417" w:rsidRDefault="00ED224C" w:rsidP="00ED224C">
      <w:hyperlink r:id="rId10" w:history="1">
        <w:r w:rsidRPr="00855CAA">
          <w:rPr>
            <w:rStyle w:val="Hyperlink"/>
          </w:rPr>
          <w:t>www.murraybridge.sa.gov.au/services/your-c</w:t>
        </w:r>
        <w:r w:rsidRPr="00855CAA">
          <w:rPr>
            <w:rStyle w:val="Hyperlink"/>
          </w:rPr>
          <w:t>o</w:t>
        </w:r>
        <w:r w:rsidRPr="00855CAA">
          <w:rPr>
            <w:rStyle w:val="Hyperlink"/>
          </w:rPr>
          <w:t>mmunity/disability-access-and-inclusion-plan</w:t>
        </w:r>
      </w:hyperlink>
    </w:p>
    <w:p w14:paraId="709FD534" w14:textId="77777777" w:rsidR="004440D2" w:rsidRDefault="004440D2" w:rsidP="00ED224C"/>
    <w:p w14:paraId="5AA2397E" w14:textId="39C1E2E4" w:rsidR="00ED224C" w:rsidRPr="00A7756D" w:rsidRDefault="00ED224C" w:rsidP="00DB16CD">
      <w:pPr>
        <w:spacing w:before="6360"/>
        <w:rPr>
          <w:szCs w:val="28"/>
        </w:rPr>
      </w:pPr>
      <w:r w:rsidRPr="00A7756D">
        <w:rPr>
          <w:szCs w:val="28"/>
        </w:rPr>
        <w:t xml:space="preserve">The Information Access Group created this </w:t>
      </w:r>
      <w:r w:rsidR="00DB16CD">
        <w:rPr>
          <w:szCs w:val="28"/>
        </w:rPr>
        <w:t xml:space="preserve">text-only </w:t>
      </w:r>
      <w:r w:rsidRPr="00A7756D">
        <w:rPr>
          <w:szCs w:val="28"/>
        </w:rPr>
        <w:t xml:space="preserve">Easy Read </w:t>
      </w:r>
      <w:r w:rsidRPr="00025162">
        <w:rPr>
          <w:szCs w:val="28"/>
        </w:rPr>
        <w:t>document</w:t>
      </w:r>
      <w:r w:rsidRPr="00A7756D">
        <w:rPr>
          <w:szCs w:val="28"/>
        </w:rPr>
        <w:t>. For</w:t>
      </w:r>
      <w:r>
        <w:rPr>
          <w:szCs w:val="28"/>
        </w:rPr>
        <w:t> </w:t>
      </w:r>
      <w:r w:rsidRPr="00A7756D">
        <w:rPr>
          <w:szCs w:val="28"/>
        </w:rPr>
        <w:t>any</w:t>
      </w:r>
      <w:r>
        <w:rPr>
          <w:szCs w:val="28"/>
        </w:rPr>
        <w:t> </w:t>
      </w:r>
      <w:r w:rsidRPr="00A7756D">
        <w:rPr>
          <w:szCs w:val="28"/>
        </w:rPr>
        <w:t xml:space="preserve">enquiries, please visit </w:t>
      </w:r>
      <w:hyperlink r:id="rId11" w:history="1">
        <w:r w:rsidRPr="00A7756D">
          <w:rPr>
            <w:rStyle w:val="Hyperlink"/>
            <w:spacing w:val="-6"/>
            <w:szCs w:val="28"/>
          </w:rPr>
          <w:t>www.informationaccessgroup.com</w:t>
        </w:r>
      </w:hyperlink>
      <w:r w:rsidRPr="00A7756D">
        <w:rPr>
          <w:spacing w:val="-6"/>
          <w:szCs w:val="28"/>
        </w:rPr>
        <w:t>. Quote</w:t>
      </w:r>
      <w:r>
        <w:rPr>
          <w:spacing w:val="-6"/>
          <w:szCs w:val="28"/>
        </w:rPr>
        <w:t> </w:t>
      </w:r>
      <w:r w:rsidRPr="00A7756D">
        <w:rPr>
          <w:spacing w:val="-6"/>
          <w:szCs w:val="28"/>
        </w:rPr>
        <w:t>job</w:t>
      </w:r>
      <w:r>
        <w:rPr>
          <w:spacing w:val="-6"/>
          <w:szCs w:val="28"/>
        </w:rPr>
        <w:t> </w:t>
      </w:r>
      <w:r w:rsidRPr="00A7756D">
        <w:rPr>
          <w:spacing w:val="-6"/>
          <w:szCs w:val="28"/>
        </w:rPr>
        <w:t xml:space="preserve">number </w:t>
      </w:r>
      <w:r w:rsidRPr="00BE02EE">
        <w:rPr>
          <w:spacing w:val="-6"/>
          <w:szCs w:val="28"/>
        </w:rPr>
        <w:t>6563.</w:t>
      </w:r>
    </w:p>
    <w:p w14:paraId="4A2AEF58" w14:textId="77777777" w:rsidR="00644C39" w:rsidRPr="004440D2" w:rsidRDefault="00644C39" w:rsidP="00ED224C">
      <w:pPr>
        <w:rPr>
          <w:sz w:val="2"/>
          <w:szCs w:val="2"/>
        </w:rPr>
      </w:pPr>
    </w:p>
    <w:sectPr w:rsidR="00644C39" w:rsidRPr="004440D2" w:rsidSect="00ED224C">
      <w:footerReference w:type="even" r:id="rId12"/>
      <w:footerReference w:type="default" r:id="rId13"/>
      <w:footerReference w:type="first" r:id="rId14"/>
      <w:pgSz w:w="11906" w:h="16838"/>
      <w:pgMar w:top="1134" w:right="1440" w:bottom="1134" w:left="1440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E457F" w14:textId="77777777" w:rsidR="00B65D04" w:rsidRDefault="00B65D04" w:rsidP="00134CC3">
      <w:pPr>
        <w:spacing w:before="0" w:after="0" w:line="240" w:lineRule="auto"/>
      </w:pPr>
      <w:r>
        <w:separator/>
      </w:r>
    </w:p>
  </w:endnote>
  <w:endnote w:type="continuationSeparator" w:id="0">
    <w:p w14:paraId="7D181797" w14:textId="77777777" w:rsidR="00B65D04" w:rsidRDefault="00B65D04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altName w:val="Calibri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0301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77911C98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AF0FB" w14:textId="1E248FFC" w:rsidR="00290F99" w:rsidRPr="00ED224C" w:rsidRDefault="00ED224C" w:rsidP="00ED224C">
    <w:pPr>
      <w:pStyle w:val="Footer"/>
      <w:jc w:val="center"/>
      <w:rPr>
        <w:color w:val="000000" w:themeColor="text1"/>
      </w:rPr>
    </w:pPr>
    <w:r w:rsidRPr="00ED224C">
      <w:rPr>
        <w:color w:val="000000" w:themeColor="text1"/>
      </w:rPr>
      <w:t xml:space="preserve">Page </w:t>
    </w:r>
    <w:r w:rsidRPr="00ED224C">
      <w:rPr>
        <w:color w:val="000000" w:themeColor="text1"/>
      </w:rPr>
      <w:fldChar w:fldCharType="begin"/>
    </w:r>
    <w:r w:rsidRPr="00ED224C">
      <w:rPr>
        <w:color w:val="000000" w:themeColor="text1"/>
      </w:rPr>
      <w:instrText xml:space="preserve"> PAGE  \* Arabic  \* MERGEFORMAT </w:instrText>
    </w:r>
    <w:r w:rsidRPr="00ED224C">
      <w:rPr>
        <w:color w:val="000000" w:themeColor="text1"/>
      </w:rPr>
      <w:fldChar w:fldCharType="separate"/>
    </w:r>
    <w:r w:rsidRPr="00ED224C">
      <w:rPr>
        <w:noProof/>
        <w:color w:val="000000" w:themeColor="text1"/>
      </w:rPr>
      <w:t>2</w:t>
    </w:r>
    <w:r w:rsidRPr="00ED224C">
      <w:rPr>
        <w:color w:val="000000" w:themeColor="text1"/>
      </w:rPr>
      <w:fldChar w:fldCharType="end"/>
    </w:r>
    <w:r w:rsidRPr="00ED224C">
      <w:rPr>
        <w:color w:val="000000" w:themeColor="text1"/>
      </w:rPr>
      <w:t xml:space="preserve"> of </w:t>
    </w:r>
    <w:r w:rsidRPr="00ED224C">
      <w:rPr>
        <w:color w:val="000000" w:themeColor="text1"/>
      </w:rPr>
      <w:fldChar w:fldCharType="begin"/>
    </w:r>
    <w:r w:rsidRPr="00ED224C">
      <w:rPr>
        <w:color w:val="000000" w:themeColor="text1"/>
      </w:rPr>
      <w:instrText xml:space="preserve"> NUMPAGES  \* Arabic  \* MERGEFORMAT </w:instrText>
    </w:r>
    <w:r w:rsidRPr="00ED224C">
      <w:rPr>
        <w:color w:val="000000" w:themeColor="text1"/>
      </w:rPr>
      <w:fldChar w:fldCharType="separate"/>
    </w:r>
    <w:r w:rsidRPr="00ED224C">
      <w:rPr>
        <w:noProof/>
        <w:color w:val="000000" w:themeColor="text1"/>
      </w:rPr>
      <w:t>2</w:t>
    </w:r>
    <w:r w:rsidRPr="00ED224C">
      <w:rPr>
        <w:color w:val="000000" w:themeColor="text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4462E" w14:textId="77777777" w:rsidR="00290F99" w:rsidRDefault="00290F99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95336" w14:textId="77777777" w:rsidR="00B65D04" w:rsidRDefault="00B65D04" w:rsidP="00134CC3">
      <w:pPr>
        <w:spacing w:before="0" w:after="0" w:line="240" w:lineRule="auto"/>
      </w:pPr>
      <w:r>
        <w:separator/>
      </w:r>
    </w:p>
  </w:footnote>
  <w:footnote w:type="continuationSeparator" w:id="0">
    <w:p w14:paraId="20D6E059" w14:textId="77777777" w:rsidR="00B65D04" w:rsidRDefault="00B65D04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8C82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CEE9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02E2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CAE6D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128D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9E95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64FD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4875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5808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714BD"/>
    <w:multiLevelType w:val="hybridMultilevel"/>
    <w:tmpl w:val="95C64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241759"/>
    <w:multiLevelType w:val="hybridMultilevel"/>
    <w:tmpl w:val="F2FC2E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A746F2"/>
    <w:multiLevelType w:val="hybridMultilevel"/>
    <w:tmpl w:val="FD380D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3F15F3"/>
    <w:multiLevelType w:val="hybridMultilevel"/>
    <w:tmpl w:val="81562E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7F3244"/>
    <w:multiLevelType w:val="hybridMultilevel"/>
    <w:tmpl w:val="72581F96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86442E"/>
    <w:multiLevelType w:val="hybridMultilevel"/>
    <w:tmpl w:val="165622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BC27D5"/>
    <w:multiLevelType w:val="hybridMultilevel"/>
    <w:tmpl w:val="FFF04D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06C0C"/>
    <w:multiLevelType w:val="multilevel"/>
    <w:tmpl w:val="921E1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D31152E"/>
    <w:multiLevelType w:val="hybridMultilevel"/>
    <w:tmpl w:val="7F0C77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043E3B"/>
    <w:multiLevelType w:val="hybridMultilevel"/>
    <w:tmpl w:val="3CD2A2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11F72"/>
    <w:multiLevelType w:val="multilevel"/>
    <w:tmpl w:val="04EE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985EF6"/>
    <w:multiLevelType w:val="hybridMultilevel"/>
    <w:tmpl w:val="10EA23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22FF4"/>
    <w:multiLevelType w:val="hybridMultilevel"/>
    <w:tmpl w:val="9E860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DC4D61"/>
    <w:multiLevelType w:val="hybridMultilevel"/>
    <w:tmpl w:val="A7A636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020D82"/>
    <w:multiLevelType w:val="hybridMultilevel"/>
    <w:tmpl w:val="1AA6AE0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FB5BCB"/>
    <w:multiLevelType w:val="hybridMultilevel"/>
    <w:tmpl w:val="822AE3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4756118">
    <w:abstractNumId w:val="13"/>
  </w:num>
  <w:num w:numId="2" w16cid:durableId="1155145551">
    <w:abstractNumId w:val="21"/>
  </w:num>
  <w:num w:numId="3" w16cid:durableId="899748108">
    <w:abstractNumId w:val="18"/>
  </w:num>
  <w:num w:numId="4" w16cid:durableId="679509788">
    <w:abstractNumId w:val="9"/>
  </w:num>
  <w:num w:numId="5" w16cid:durableId="742604747">
    <w:abstractNumId w:val="7"/>
  </w:num>
  <w:num w:numId="6" w16cid:durableId="1023673217">
    <w:abstractNumId w:val="6"/>
  </w:num>
  <w:num w:numId="7" w16cid:durableId="291138648">
    <w:abstractNumId w:val="5"/>
  </w:num>
  <w:num w:numId="8" w16cid:durableId="355695052">
    <w:abstractNumId w:val="4"/>
  </w:num>
  <w:num w:numId="9" w16cid:durableId="1718553535">
    <w:abstractNumId w:val="8"/>
  </w:num>
  <w:num w:numId="10" w16cid:durableId="2025471157">
    <w:abstractNumId w:val="3"/>
  </w:num>
  <w:num w:numId="11" w16cid:durableId="1976718623">
    <w:abstractNumId w:val="2"/>
  </w:num>
  <w:num w:numId="12" w16cid:durableId="1063404924">
    <w:abstractNumId w:val="1"/>
  </w:num>
  <w:num w:numId="13" w16cid:durableId="1584410455">
    <w:abstractNumId w:val="0"/>
  </w:num>
  <w:num w:numId="14" w16cid:durableId="554774911">
    <w:abstractNumId w:val="15"/>
  </w:num>
  <w:num w:numId="15" w16cid:durableId="1185166428">
    <w:abstractNumId w:val="25"/>
  </w:num>
  <w:num w:numId="16" w16cid:durableId="110436353">
    <w:abstractNumId w:val="10"/>
  </w:num>
  <w:num w:numId="17" w16cid:durableId="412749213">
    <w:abstractNumId w:val="23"/>
  </w:num>
  <w:num w:numId="18" w16cid:durableId="559050996">
    <w:abstractNumId w:val="14"/>
  </w:num>
  <w:num w:numId="19" w16cid:durableId="1795639918">
    <w:abstractNumId w:val="20"/>
  </w:num>
  <w:num w:numId="20" w16cid:durableId="646009577">
    <w:abstractNumId w:val="24"/>
  </w:num>
  <w:num w:numId="21" w16cid:durableId="647633613">
    <w:abstractNumId w:val="14"/>
  </w:num>
  <w:num w:numId="22" w16cid:durableId="1460955376">
    <w:abstractNumId w:val="19"/>
  </w:num>
  <w:num w:numId="23" w16cid:durableId="1492866854">
    <w:abstractNumId w:val="16"/>
  </w:num>
  <w:num w:numId="24" w16cid:durableId="1619218250">
    <w:abstractNumId w:val="11"/>
  </w:num>
  <w:num w:numId="25" w16cid:durableId="466826348">
    <w:abstractNumId w:val="16"/>
  </w:num>
  <w:num w:numId="26" w16cid:durableId="133261299">
    <w:abstractNumId w:val="22"/>
  </w:num>
  <w:num w:numId="27" w16cid:durableId="427771419">
    <w:abstractNumId w:val="17"/>
  </w:num>
  <w:num w:numId="28" w16cid:durableId="790979410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ACF"/>
    <w:rsid w:val="0000024E"/>
    <w:rsid w:val="00003F3E"/>
    <w:rsid w:val="00005C84"/>
    <w:rsid w:val="0000729C"/>
    <w:rsid w:val="00010060"/>
    <w:rsid w:val="000131A3"/>
    <w:rsid w:val="00017C44"/>
    <w:rsid w:val="00020CAC"/>
    <w:rsid w:val="00025085"/>
    <w:rsid w:val="00025162"/>
    <w:rsid w:val="00026D9B"/>
    <w:rsid w:val="000276DA"/>
    <w:rsid w:val="0003212C"/>
    <w:rsid w:val="00034C79"/>
    <w:rsid w:val="00035D95"/>
    <w:rsid w:val="00037534"/>
    <w:rsid w:val="0004229E"/>
    <w:rsid w:val="000432B1"/>
    <w:rsid w:val="00044183"/>
    <w:rsid w:val="00045FDD"/>
    <w:rsid w:val="00046373"/>
    <w:rsid w:val="000464C1"/>
    <w:rsid w:val="00051741"/>
    <w:rsid w:val="00054E52"/>
    <w:rsid w:val="00055B8C"/>
    <w:rsid w:val="00060614"/>
    <w:rsid w:val="00060E3E"/>
    <w:rsid w:val="00061FF6"/>
    <w:rsid w:val="0006339E"/>
    <w:rsid w:val="00065443"/>
    <w:rsid w:val="00067033"/>
    <w:rsid w:val="0007213A"/>
    <w:rsid w:val="00073579"/>
    <w:rsid w:val="00074F07"/>
    <w:rsid w:val="00077149"/>
    <w:rsid w:val="00080002"/>
    <w:rsid w:val="00081601"/>
    <w:rsid w:val="00081CF6"/>
    <w:rsid w:val="000906AA"/>
    <w:rsid w:val="00094453"/>
    <w:rsid w:val="000A627C"/>
    <w:rsid w:val="000B48F8"/>
    <w:rsid w:val="000B4D35"/>
    <w:rsid w:val="000B5126"/>
    <w:rsid w:val="000B6C30"/>
    <w:rsid w:val="000C082F"/>
    <w:rsid w:val="000C0F54"/>
    <w:rsid w:val="000C3B9B"/>
    <w:rsid w:val="000C3D30"/>
    <w:rsid w:val="000C49B9"/>
    <w:rsid w:val="000D07D6"/>
    <w:rsid w:val="000D282A"/>
    <w:rsid w:val="000D2A5C"/>
    <w:rsid w:val="000D2C19"/>
    <w:rsid w:val="000D7DE3"/>
    <w:rsid w:val="000D7F04"/>
    <w:rsid w:val="000E1092"/>
    <w:rsid w:val="000E2BBD"/>
    <w:rsid w:val="000E2DF2"/>
    <w:rsid w:val="000E4713"/>
    <w:rsid w:val="000E55B2"/>
    <w:rsid w:val="000E7062"/>
    <w:rsid w:val="000F0695"/>
    <w:rsid w:val="000F52F4"/>
    <w:rsid w:val="000F56B8"/>
    <w:rsid w:val="0010561C"/>
    <w:rsid w:val="001066AD"/>
    <w:rsid w:val="00107D04"/>
    <w:rsid w:val="001110D2"/>
    <w:rsid w:val="001131E0"/>
    <w:rsid w:val="001156E7"/>
    <w:rsid w:val="00117AEC"/>
    <w:rsid w:val="00120A79"/>
    <w:rsid w:val="00120EEC"/>
    <w:rsid w:val="00124F36"/>
    <w:rsid w:val="00134CC3"/>
    <w:rsid w:val="0013535A"/>
    <w:rsid w:val="001432AD"/>
    <w:rsid w:val="0014402F"/>
    <w:rsid w:val="00151817"/>
    <w:rsid w:val="0015329D"/>
    <w:rsid w:val="00153E51"/>
    <w:rsid w:val="00154EDD"/>
    <w:rsid w:val="00157964"/>
    <w:rsid w:val="001600B3"/>
    <w:rsid w:val="001711FF"/>
    <w:rsid w:val="001733D7"/>
    <w:rsid w:val="00173B3A"/>
    <w:rsid w:val="00176798"/>
    <w:rsid w:val="0018024C"/>
    <w:rsid w:val="00183CD4"/>
    <w:rsid w:val="001913A3"/>
    <w:rsid w:val="00191DAA"/>
    <w:rsid w:val="00193D7C"/>
    <w:rsid w:val="001951D2"/>
    <w:rsid w:val="0019631C"/>
    <w:rsid w:val="001A20D1"/>
    <w:rsid w:val="001A2E5E"/>
    <w:rsid w:val="001A375B"/>
    <w:rsid w:val="001A4B9E"/>
    <w:rsid w:val="001A5C7B"/>
    <w:rsid w:val="001A7966"/>
    <w:rsid w:val="001B1575"/>
    <w:rsid w:val="001B2E9E"/>
    <w:rsid w:val="001B4580"/>
    <w:rsid w:val="001C28AC"/>
    <w:rsid w:val="001C326A"/>
    <w:rsid w:val="001C359C"/>
    <w:rsid w:val="001C3CDE"/>
    <w:rsid w:val="001C4BC8"/>
    <w:rsid w:val="001C6408"/>
    <w:rsid w:val="001D0608"/>
    <w:rsid w:val="001D116F"/>
    <w:rsid w:val="001D3FF9"/>
    <w:rsid w:val="001D75EE"/>
    <w:rsid w:val="001E0B48"/>
    <w:rsid w:val="001E0FAE"/>
    <w:rsid w:val="001E4DE0"/>
    <w:rsid w:val="001E57AD"/>
    <w:rsid w:val="001E773F"/>
    <w:rsid w:val="001E7C5C"/>
    <w:rsid w:val="001F38D7"/>
    <w:rsid w:val="001F476A"/>
    <w:rsid w:val="001F7D75"/>
    <w:rsid w:val="00203FDC"/>
    <w:rsid w:val="0021361E"/>
    <w:rsid w:val="00216C18"/>
    <w:rsid w:val="00217241"/>
    <w:rsid w:val="00217CB2"/>
    <w:rsid w:val="002212B6"/>
    <w:rsid w:val="00221CED"/>
    <w:rsid w:val="00230213"/>
    <w:rsid w:val="00230257"/>
    <w:rsid w:val="002349C3"/>
    <w:rsid w:val="00235D23"/>
    <w:rsid w:val="00236622"/>
    <w:rsid w:val="00241A33"/>
    <w:rsid w:val="00245C14"/>
    <w:rsid w:val="002468BD"/>
    <w:rsid w:val="0025072B"/>
    <w:rsid w:val="00256E86"/>
    <w:rsid w:val="002605A1"/>
    <w:rsid w:val="00270553"/>
    <w:rsid w:val="00270EEA"/>
    <w:rsid w:val="00272714"/>
    <w:rsid w:val="00276B36"/>
    <w:rsid w:val="00281094"/>
    <w:rsid w:val="00281D33"/>
    <w:rsid w:val="00282145"/>
    <w:rsid w:val="0028305E"/>
    <w:rsid w:val="002871A2"/>
    <w:rsid w:val="002875DD"/>
    <w:rsid w:val="0029060F"/>
    <w:rsid w:val="00290C27"/>
    <w:rsid w:val="00290F99"/>
    <w:rsid w:val="00295395"/>
    <w:rsid w:val="00295BFF"/>
    <w:rsid w:val="002A02BB"/>
    <w:rsid w:val="002A3384"/>
    <w:rsid w:val="002A4A0F"/>
    <w:rsid w:val="002B0820"/>
    <w:rsid w:val="002B0F8E"/>
    <w:rsid w:val="002B1E87"/>
    <w:rsid w:val="002B5278"/>
    <w:rsid w:val="002C2CDA"/>
    <w:rsid w:val="002C55A6"/>
    <w:rsid w:val="002C79AC"/>
    <w:rsid w:val="002D003C"/>
    <w:rsid w:val="002D32EA"/>
    <w:rsid w:val="002D6314"/>
    <w:rsid w:val="002D69D7"/>
    <w:rsid w:val="002D6EC8"/>
    <w:rsid w:val="002E08A3"/>
    <w:rsid w:val="002E100F"/>
    <w:rsid w:val="002E11C3"/>
    <w:rsid w:val="002E38B5"/>
    <w:rsid w:val="002E3E29"/>
    <w:rsid w:val="002E535B"/>
    <w:rsid w:val="002E5B2D"/>
    <w:rsid w:val="002E5D89"/>
    <w:rsid w:val="002E6015"/>
    <w:rsid w:val="002E7AE4"/>
    <w:rsid w:val="002F1895"/>
    <w:rsid w:val="002F4984"/>
    <w:rsid w:val="002F671F"/>
    <w:rsid w:val="00300FF6"/>
    <w:rsid w:val="00301D76"/>
    <w:rsid w:val="003027DA"/>
    <w:rsid w:val="00302D64"/>
    <w:rsid w:val="0030594A"/>
    <w:rsid w:val="00307AEC"/>
    <w:rsid w:val="003101CB"/>
    <w:rsid w:val="003137F1"/>
    <w:rsid w:val="00320559"/>
    <w:rsid w:val="00321077"/>
    <w:rsid w:val="00325DF4"/>
    <w:rsid w:val="0033269A"/>
    <w:rsid w:val="00332A20"/>
    <w:rsid w:val="003332F3"/>
    <w:rsid w:val="00334EEB"/>
    <w:rsid w:val="00337C79"/>
    <w:rsid w:val="0034139F"/>
    <w:rsid w:val="00343869"/>
    <w:rsid w:val="00345859"/>
    <w:rsid w:val="00350DA1"/>
    <w:rsid w:val="003523D6"/>
    <w:rsid w:val="00352A16"/>
    <w:rsid w:val="0035459C"/>
    <w:rsid w:val="00356A05"/>
    <w:rsid w:val="003570F6"/>
    <w:rsid w:val="00357305"/>
    <w:rsid w:val="003605A2"/>
    <w:rsid w:val="00363590"/>
    <w:rsid w:val="0036372B"/>
    <w:rsid w:val="003643BE"/>
    <w:rsid w:val="00365437"/>
    <w:rsid w:val="00365F18"/>
    <w:rsid w:val="00367157"/>
    <w:rsid w:val="003678B7"/>
    <w:rsid w:val="003741D2"/>
    <w:rsid w:val="0037449D"/>
    <w:rsid w:val="00380F88"/>
    <w:rsid w:val="0038327A"/>
    <w:rsid w:val="0038651A"/>
    <w:rsid w:val="003914D0"/>
    <w:rsid w:val="00396481"/>
    <w:rsid w:val="003968C5"/>
    <w:rsid w:val="00397314"/>
    <w:rsid w:val="00397682"/>
    <w:rsid w:val="003978EE"/>
    <w:rsid w:val="003A5211"/>
    <w:rsid w:val="003A52BE"/>
    <w:rsid w:val="003B02D0"/>
    <w:rsid w:val="003B0746"/>
    <w:rsid w:val="003B3832"/>
    <w:rsid w:val="003B5FD8"/>
    <w:rsid w:val="003B6F09"/>
    <w:rsid w:val="003B77FF"/>
    <w:rsid w:val="003C0CDC"/>
    <w:rsid w:val="003C1FCE"/>
    <w:rsid w:val="003C25FD"/>
    <w:rsid w:val="003C3133"/>
    <w:rsid w:val="003C4A3D"/>
    <w:rsid w:val="003C7BC8"/>
    <w:rsid w:val="003D200A"/>
    <w:rsid w:val="003E0E59"/>
    <w:rsid w:val="003E1DAD"/>
    <w:rsid w:val="003E37CC"/>
    <w:rsid w:val="003F12F9"/>
    <w:rsid w:val="003F1C1D"/>
    <w:rsid w:val="003F437C"/>
    <w:rsid w:val="003F784F"/>
    <w:rsid w:val="004019A6"/>
    <w:rsid w:val="004029A2"/>
    <w:rsid w:val="00404C6D"/>
    <w:rsid w:val="004052C5"/>
    <w:rsid w:val="00414B38"/>
    <w:rsid w:val="0041510A"/>
    <w:rsid w:val="00415C29"/>
    <w:rsid w:val="00417DD4"/>
    <w:rsid w:val="0042162C"/>
    <w:rsid w:val="00425227"/>
    <w:rsid w:val="00427142"/>
    <w:rsid w:val="004273B8"/>
    <w:rsid w:val="004317FD"/>
    <w:rsid w:val="0043789D"/>
    <w:rsid w:val="00441B81"/>
    <w:rsid w:val="004428D8"/>
    <w:rsid w:val="00443E4B"/>
    <w:rsid w:val="004440D2"/>
    <w:rsid w:val="00446661"/>
    <w:rsid w:val="0045208A"/>
    <w:rsid w:val="00452E58"/>
    <w:rsid w:val="00453DF0"/>
    <w:rsid w:val="0046085A"/>
    <w:rsid w:val="00461B6A"/>
    <w:rsid w:val="00463323"/>
    <w:rsid w:val="00470848"/>
    <w:rsid w:val="00470DCF"/>
    <w:rsid w:val="00472FC0"/>
    <w:rsid w:val="004745A7"/>
    <w:rsid w:val="00475E68"/>
    <w:rsid w:val="00482C02"/>
    <w:rsid w:val="004900A4"/>
    <w:rsid w:val="00491930"/>
    <w:rsid w:val="004938F4"/>
    <w:rsid w:val="00494D54"/>
    <w:rsid w:val="00494FB2"/>
    <w:rsid w:val="00495862"/>
    <w:rsid w:val="00495C4F"/>
    <w:rsid w:val="0049616A"/>
    <w:rsid w:val="004A257D"/>
    <w:rsid w:val="004A6431"/>
    <w:rsid w:val="004A776E"/>
    <w:rsid w:val="004B0454"/>
    <w:rsid w:val="004B4F06"/>
    <w:rsid w:val="004C0606"/>
    <w:rsid w:val="004C2086"/>
    <w:rsid w:val="004C2D97"/>
    <w:rsid w:val="004C3A6A"/>
    <w:rsid w:val="004C47C1"/>
    <w:rsid w:val="004C78E2"/>
    <w:rsid w:val="004C7A06"/>
    <w:rsid w:val="004D2142"/>
    <w:rsid w:val="004D28ED"/>
    <w:rsid w:val="004D2B11"/>
    <w:rsid w:val="004D2CFB"/>
    <w:rsid w:val="004D2EC1"/>
    <w:rsid w:val="004D37CE"/>
    <w:rsid w:val="004D3BD3"/>
    <w:rsid w:val="004D4BD8"/>
    <w:rsid w:val="004D6867"/>
    <w:rsid w:val="004E1FC9"/>
    <w:rsid w:val="004E2588"/>
    <w:rsid w:val="004E277B"/>
    <w:rsid w:val="004E2B49"/>
    <w:rsid w:val="004E7FFD"/>
    <w:rsid w:val="004F3C64"/>
    <w:rsid w:val="004F4F3F"/>
    <w:rsid w:val="004F5039"/>
    <w:rsid w:val="00501490"/>
    <w:rsid w:val="00502156"/>
    <w:rsid w:val="00502302"/>
    <w:rsid w:val="0050252C"/>
    <w:rsid w:val="00510AA0"/>
    <w:rsid w:val="00511373"/>
    <w:rsid w:val="005117DB"/>
    <w:rsid w:val="00516FB7"/>
    <w:rsid w:val="00520927"/>
    <w:rsid w:val="00521335"/>
    <w:rsid w:val="0052434D"/>
    <w:rsid w:val="005243C9"/>
    <w:rsid w:val="005243E2"/>
    <w:rsid w:val="00527BC5"/>
    <w:rsid w:val="00527D52"/>
    <w:rsid w:val="0054416C"/>
    <w:rsid w:val="00544C72"/>
    <w:rsid w:val="0055235E"/>
    <w:rsid w:val="00554C98"/>
    <w:rsid w:val="00555650"/>
    <w:rsid w:val="005607DE"/>
    <w:rsid w:val="0056091D"/>
    <w:rsid w:val="00562E4E"/>
    <w:rsid w:val="00570D4B"/>
    <w:rsid w:val="00571307"/>
    <w:rsid w:val="0057186D"/>
    <w:rsid w:val="00571B6E"/>
    <w:rsid w:val="00572836"/>
    <w:rsid w:val="00574728"/>
    <w:rsid w:val="00576476"/>
    <w:rsid w:val="00577D2B"/>
    <w:rsid w:val="00580DCD"/>
    <w:rsid w:val="00583D3F"/>
    <w:rsid w:val="00585580"/>
    <w:rsid w:val="00587CCF"/>
    <w:rsid w:val="0059275C"/>
    <w:rsid w:val="005937F4"/>
    <w:rsid w:val="00594D50"/>
    <w:rsid w:val="0059584A"/>
    <w:rsid w:val="00596775"/>
    <w:rsid w:val="005A6211"/>
    <w:rsid w:val="005C3A36"/>
    <w:rsid w:val="005C4E7E"/>
    <w:rsid w:val="005C568E"/>
    <w:rsid w:val="005D5F72"/>
    <w:rsid w:val="005E062D"/>
    <w:rsid w:val="005E3984"/>
    <w:rsid w:val="005E4623"/>
    <w:rsid w:val="005E5FEA"/>
    <w:rsid w:val="005E664A"/>
    <w:rsid w:val="005F08D9"/>
    <w:rsid w:val="005F1D18"/>
    <w:rsid w:val="005F31BA"/>
    <w:rsid w:val="005F31EA"/>
    <w:rsid w:val="005F3A6E"/>
    <w:rsid w:val="005F3E1A"/>
    <w:rsid w:val="005F48EF"/>
    <w:rsid w:val="005F5FEF"/>
    <w:rsid w:val="00602E15"/>
    <w:rsid w:val="0060568C"/>
    <w:rsid w:val="00617AA0"/>
    <w:rsid w:val="006202C6"/>
    <w:rsid w:val="00622022"/>
    <w:rsid w:val="006230F6"/>
    <w:rsid w:val="00623177"/>
    <w:rsid w:val="006239B1"/>
    <w:rsid w:val="00626B72"/>
    <w:rsid w:val="006275EB"/>
    <w:rsid w:val="006318A8"/>
    <w:rsid w:val="00632C81"/>
    <w:rsid w:val="00632E2C"/>
    <w:rsid w:val="006355FB"/>
    <w:rsid w:val="006400F3"/>
    <w:rsid w:val="00644449"/>
    <w:rsid w:val="00644964"/>
    <w:rsid w:val="00644C39"/>
    <w:rsid w:val="00645E93"/>
    <w:rsid w:val="00647623"/>
    <w:rsid w:val="00650B9A"/>
    <w:rsid w:val="00655814"/>
    <w:rsid w:val="006570A7"/>
    <w:rsid w:val="00660C3D"/>
    <w:rsid w:val="00660C93"/>
    <w:rsid w:val="00661279"/>
    <w:rsid w:val="00662F7C"/>
    <w:rsid w:val="00670F45"/>
    <w:rsid w:val="0067275F"/>
    <w:rsid w:val="00674568"/>
    <w:rsid w:val="006752A2"/>
    <w:rsid w:val="006776F4"/>
    <w:rsid w:val="00677D3B"/>
    <w:rsid w:val="00686C3F"/>
    <w:rsid w:val="00686F57"/>
    <w:rsid w:val="00687654"/>
    <w:rsid w:val="00687EE5"/>
    <w:rsid w:val="006904B6"/>
    <w:rsid w:val="00690AF8"/>
    <w:rsid w:val="00692C29"/>
    <w:rsid w:val="006947F8"/>
    <w:rsid w:val="006A30D3"/>
    <w:rsid w:val="006A54BC"/>
    <w:rsid w:val="006A700C"/>
    <w:rsid w:val="006A7AC8"/>
    <w:rsid w:val="006B1888"/>
    <w:rsid w:val="006B3A52"/>
    <w:rsid w:val="006B3E8B"/>
    <w:rsid w:val="006B708B"/>
    <w:rsid w:val="006B7F7C"/>
    <w:rsid w:val="006C03D8"/>
    <w:rsid w:val="006C1258"/>
    <w:rsid w:val="006C2D57"/>
    <w:rsid w:val="006C34C2"/>
    <w:rsid w:val="006C3952"/>
    <w:rsid w:val="006C6077"/>
    <w:rsid w:val="006C75DD"/>
    <w:rsid w:val="006D2CB6"/>
    <w:rsid w:val="006D3EA5"/>
    <w:rsid w:val="006D60BF"/>
    <w:rsid w:val="006E142A"/>
    <w:rsid w:val="006E16EA"/>
    <w:rsid w:val="006E2818"/>
    <w:rsid w:val="006E2B32"/>
    <w:rsid w:val="006E384A"/>
    <w:rsid w:val="006E4EA0"/>
    <w:rsid w:val="006E51A1"/>
    <w:rsid w:val="006E6184"/>
    <w:rsid w:val="006E6F1B"/>
    <w:rsid w:val="006E7693"/>
    <w:rsid w:val="006F1C70"/>
    <w:rsid w:val="006F28B7"/>
    <w:rsid w:val="006F4A9D"/>
    <w:rsid w:val="006F7E9F"/>
    <w:rsid w:val="00701CBA"/>
    <w:rsid w:val="007028D3"/>
    <w:rsid w:val="00704CE2"/>
    <w:rsid w:val="00711A25"/>
    <w:rsid w:val="007126B8"/>
    <w:rsid w:val="00713B9C"/>
    <w:rsid w:val="007141F0"/>
    <w:rsid w:val="00714AF3"/>
    <w:rsid w:val="007162A8"/>
    <w:rsid w:val="00716B39"/>
    <w:rsid w:val="0071703F"/>
    <w:rsid w:val="00720DDD"/>
    <w:rsid w:val="00722AEB"/>
    <w:rsid w:val="007248CE"/>
    <w:rsid w:val="007259A9"/>
    <w:rsid w:val="00725E3E"/>
    <w:rsid w:val="00726490"/>
    <w:rsid w:val="00726AC0"/>
    <w:rsid w:val="007358E6"/>
    <w:rsid w:val="00737409"/>
    <w:rsid w:val="007415E6"/>
    <w:rsid w:val="007446D1"/>
    <w:rsid w:val="007447EF"/>
    <w:rsid w:val="00747B7A"/>
    <w:rsid w:val="00750D2C"/>
    <w:rsid w:val="00752829"/>
    <w:rsid w:val="00754A62"/>
    <w:rsid w:val="007563AD"/>
    <w:rsid w:val="00761AE0"/>
    <w:rsid w:val="00765C25"/>
    <w:rsid w:val="00771DF5"/>
    <w:rsid w:val="00771E76"/>
    <w:rsid w:val="00774294"/>
    <w:rsid w:val="00774577"/>
    <w:rsid w:val="00776135"/>
    <w:rsid w:val="00776E94"/>
    <w:rsid w:val="00780650"/>
    <w:rsid w:val="0078116E"/>
    <w:rsid w:val="00781ED3"/>
    <w:rsid w:val="00785FE2"/>
    <w:rsid w:val="0078619A"/>
    <w:rsid w:val="007914E8"/>
    <w:rsid w:val="007977BD"/>
    <w:rsid w:val="0079791B"/>
    <w:rsid w:val="007A0397"/>
    <w:rsid w:val="007A257F"/>
    <w:rsid w:val="007A35E8"/>
    <w:rsid w:val="007A3FE1"/>
    <w:rsid w:val="007B1389"/>
    <w:rsid w:val="007B6D36"/>
    <w:rsid w:val="007B7087"/>
    <w:rsid w:val="007B7293"/>
    <w:rsid w:val="007C40CD"/>
    <w:rsid w:val="007C5077"/>
    <w:rsid w:val="007D10E0"/>
    <w:rsid w:val="007D330C"/>
    <w:rsid w:val="007D3F8F"/>
    <w:rsid w:val="007D4743"/>
    <w:rsid w:val="007D6CCC"/>
    <w:rsid w:val="007D73EB"/>
    <w:rsid w:val="007E075D"/>
    <w:rsid w:val="007E1D8D"/>
    <w:rsid w:val="007E29CC"/>
    <w:rsid w:val="007E2A65"/>
    <w:rsid w:val="007E39E2"/>
    <w:rsid w:val="007E602D"/>
    <w:rsid w:val="007F1DE7"/>
    <w:rsid w:val="007F238F"/>
    <w:rsid w:val="007F2AE3"/>
    <w:rsid w:val="007F6129"/>
    <w:rsid w:val="007F74C2"/>
    <w:rsid w:val="00800486"/>
    <w:rsid w:val="00800787"/>
    <w:rsid w:val="008007D6"/>
    <w:rsid w:val="00802B4D"/>
    <w:rsid w:val="00807517"/>
    <w:rsid w:val="00807B8B"/>
    <w:rsid w:val="0081027F"/>
    <w:rsid w:val="00810F0F"/>
    <w:rsid w:val="00811FC6"/>
    <w:rsid w:val="00815653"/>
    <w:rsid w:val="008176E0"/>
    <w:rsid w:val="008212FE"/>
    <w:rsid w:val="00824443"/>
    <w:rsid w:val="00825046"/>
    <w:rsid w:val="008355D9"/>
    <w:rsid w:val="008437EC"/>
    <w:rsid w:val="00843DA2"/>
    <w:rsid w:val="00844AA2"/>
    <w:rsid w:val="0084628A"/>
    <w:rsid w:val="00847C34"/>
    <w:rsid w:val="00850665"/>
    <w:rsid w:val="00852206"/>
    <w:rsid w:val="00853D8F"/>
    <w:rsid w:val="00857436"/>
    <w:rsid w:val="00857E74"/>
    <w:rsid w:val="008601FB"/>
    <w:rsid w:val="008603EA"/>
    <w:rsid w:val="00862727"/>
    <w:rsid w:val="00862E84"/>
    <w:rsid w:val="008714B8"/>
    <w:rsid w:val="00871804"/>
    <w:rsid w:val="00872E9D"/>
    <w:rsid w:val="008748B2"/>
    <w:rsid w:val="00874B56"/>
    <w:rsid w:val="008752F5"/>
    <w:rsid w:val="008765AB"/>
    <w:rsid w:val="00880CC7"/>
    <w:rsid w:val="008838AC"/>
    <w:rsid w:val="0088421A"/>
    <w:rsid w:val="00884790"/>
    <w:rsid w:val="008918D5"/>
    <w:rsid w:val="008921F5"/>
    <w:rsid w:val="00892737"/>
    <w:rsid w:val="00894DD8"/>
    <w:rsid w:val="00896644"/>
    <w:rsid w:val="008A0763"/>
    <w:rsid w:val="008A6F57"/>
    <w:rsid w:val="008A7039"/>
    <w:rsid w:val="008A706B"/>
    <w:rsid w:val="008B3A24"/>
    <w:rsid w:val="008B4330"/>
    <w:rsid w:val="008B5448"/>
    <w:rsid w:val="008B5EF8"/>
    <w:rsid w:val="008B7BF2"/>
    <w:rsid w:val="008C4DF4"/>
    <w:rsid w:val="008C5C0E"/>
    <w:rsid w:val="008D02D1"/>
    <w:rsid w:val="008D0B96"/>
    <w:rsid w:val="008D0EFF"/>
    <w:rsid w:val="008D282D"/>
    <w:rsid w:val="008D4746"/>
    <w:rsid w:val="008D6E32"/>
    <w:rsid w:val="008D7408"/>
    <w:rsid w:val="008D7672"/>
    <w:rsid w:val="008E41DC"/>
    <w:rsid w:val="008F0F52"/>
    <w:rsid w:val="008F21F0"/>
    <w:rsid w:val="008F2C27"/>
    <w:rsid w:val="008F5EDD"/>
    <w:rsid w:val="008F6E21"/>
    <w:rsid w:val="00905EFA"/>
    <w:rsid w:val="00911623"/>
    <w:rsid w:val="00915212"/>
    <w:rsid w:val="0091553D"/>
    <w:rsid w:val="00921D22"/>
    <w:rsid w:val="0093070E"/>
    <w:rsid w:val="00934D22"/>
    <w:rsid w:val="00934D33"/>
    <w:rsid w:val="00934E78"/>
    <w:rsid w:val="00936990"/>
    <w:rsid w:val="0094137F"/>
    <w:rsid w:val="00941718"/>
    <w:rsid w:val="00943978"/>
    <w:rsid w:val="00944126"/>
    <w:rsid w:val="00946523"/>
    <w:rsid w:val="0094784E"/>
    <w:rsid w:val="0095087C"/>
    <w:rsid w:val="00953CC9"/>
    <w:rsid w:val="00954252"/>
    <w:rsid w:val="00954C91"/>
    <w:rsid w:val="00954FC6"/>
    <w:rsid w:val="00955C0A"/>
    <w:rsid w:val="0096131E"/>
    <w:rsid w:val="009632DE"/>
    <w:rsid w:val="00964DBE"/>
    <w:rsid w:val="00966AA6"/>
    <w:rsid w:val="00967B6F"/>
    <w:rsid w:val="00967D7B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A416E"/>
    <w:rsid w:val="009A5071"/>
    <w:rsid w:val="009A72C5"/>
    <w:rsid w:val="009B0637"/>
    <w:rsid w:val="009B2E1E"/>
    <w:rsid w:val="009B3499"/>
    <w:rsid w:val="009B3DBC"/>
    <w:rsid w:val="009B4710"/>
    <w:rsid w:val="009B60C4"/>
    <w:rsid w:val="009B7026"/>
    <w:rsid w:val="009B7413"/>
    <w:rsid w:val="009B7B8F"/>
    <w:rsid w:val="009C04B1"/>
    <w:rsid w:val="009C21FB"/>
    <w:rsid w:val="009C363B"/>
    <w:rsid w:val="009C5279"/>
    <w:rsid w:val="009D05F5"/>
    <w:rsid w:val="009E14A0"/>
    <w:rsid w:val="009E3FBF"/>
    <w:rsid w:val="009E592B"/>
    <w:rsid w:val="009F1282"/>
    <w:rsid w:val="009F26B1"/>
    <w:rsid w:val="009F7C3B"/>
    <w:rsid w:val="00A002A3"/>
    <w:rsid w:val="00A04142"/>
    <w:rsid w:val="00A057E6"/>
    <w:rsid w:val="00A063CF"/>
    <w:rsid w:val="00A13EDB"/>
    <w:rsid w:val="00A1485A"/>
    <w:rsid w:val="00A2170B"/>
    <w:rsid w:val="00A24F0B"/>
    <w:rsid w:val="00A25E34"/>
    <w:rsid w:val="00A30010"/>
    <w:rsid w:val="00A301B3"/>
    <w:rsid w:val="00A33000"/>
    <w:rsid w:val="00A36E19"/>
    <w:rsid w:val="00A43AE7"/>
    <w:rsid w:val="00A44C2C"/>
    <w:rsid w:val="00A45A07"/>
    <w:rsid w:val="00A478ED"/>
    <w:rsid w:val="00A51B4F"/>
    <w:rsid w:val="00A53082"/>
    <w:rsid w:val="00A575D6"/>
    <w:rsid w:val="00A622BB"/>
    <w:rsid w:val="00A7121A"/>
    <w:rsid w:val="00A74A74"/>
    <w:rsid w:val="00A75D3A"/>
    <w:rsid w:val="00A7756D"/>
    <w:rsid w:val="00A807D8"/>
    <w:rsid w:val="00A811E3"/>
    <w:rsid w:val="00A85C74"/>
    <w:rsid w:val="00A85CB0"/>
    <w:rsid w:val="00A91BAB"/>
    <w:rsid w:val="00A9232D"/>
    <w:rsid w:val="00A967BC"/>
    <w:rsid w:val="00AA0A0E"/>
    <w:rsid w:val="00AA2B31"/>
    <w:rsid w:val="00AA5A90"/>
    <w:rsid w:val="00AB1AB8"/>
    <w:rsid w:val="00AB5AFC"/>
    <w:rsid w:val="00AC0924"/>
    <w:rsid w:val="00AC18E6"/>
    <w:rsid w:val="00AC71D2"/>
    <w:rsid w:val="00AC7525"/>
    <w:rsid w:val="00AD027F"/>
    <w:rsid w:val="00AD1127"/>
    <w:rsid w:val="00AD2924"/>
    <w:rsid w:val="00AD383A"/>
    <w:rsid w:val="00AD3B62"/>
    <w:rsid w:val="00AD6E3F"/>
    <w:rsid w:val="00AD7869"/>
    <w:rsid w:val="00AE008F"/>
    <w:rsid w:val="00AE0555"/>
    <w:rsid w:val="00AE2FF6"/>
    <w:rsid w:val="00AF236B"/>
    <w:rsid w:val="00AF4A16"/>
    <w:rsid w:val="00AF6844"/>
    <w:rsid w:val="00AF7208"/>
    <w:rsid w:val="00AF7FE2"/>
    <w:rsid w:val="00B0006E"/>
    <w:rsid w:val="00B01DB4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539"/>
    <w:rsid w:val="00B16200"/>
    <w:rsid w:val="00B17021"/>
    <w:rsid w:val="00B20619"/>
    <w:rsid w:val="00B22F30"/>
    <w:rsid w:val="00B23321"/>
    <w:rsid w:val="00B23CD2"/>
    <w:rsid w:val="00B23DEB"/>
    <w:rsid w:val="00B2477C"/>
    <w:rsid w:val="00B271F2"/>
    <w:rsid w:val="00B316EE"/>
    <w:rsid w:val="00B31CAA"/>
    <w:rsid w:val="00B32263"/>
    <w:rsid w:val="00B3258F"/>
    <w:rsid w:val="00B33BD6"/>
    <w:rsid w:val="00B354E5"/>
    <w:rsid w:val="00B3786C"/>
    <w:rsid w:val="00B4496D"/>
    <w:rsid w:val="00B44DED"/>
    <w:rsid w:val="00B501B7"/>
    <w:rsid w:val="00B52C0C"/>
    <w:rsid w:val="00B5418A"/>
    <w:rsid w:val="00B56CA9"/>
    <w:rsid w:val="00B609E5"/>
    <w:rsid w:val="00B60B2F"/>
    <w:rsid w:val="00B637C1"/>
    <w:rsid w:val="00B65D04"/>
    <w:rsid w:val="00B65DFA"/>
    <w:rsid w:val="00B67A70"/>
    <w:rsid w:val="00B71692"/>
    <w:rsid w:val="00B723E2"/>
    <w:rsid w:val="00B738C5"/>
    <w:rsid w:val="00B73A87"/>
    <w:rsid w:val="00B80CA6"/>
    <w:rsid w:val="00B82062"/>
    <w:rsid w:val="00B832D7"/>
    <w:rsid w:val="00B8336A"/>
    <w:rsid w:val="00B839DD"/>
    <w:rsid w:val="00B8729D"/>
    <w:rsid w:val="00B90041"/>
    <w:rsid w:val="00B90EB8"/>
    <w:rsid w:val="00B96B22"/>
    <w:rsid w:val="00BA155C"/>
    <w:rsid w:val="00BA7DB1"/>
    <w:rsid w:val="00BB0420"/>
    <w:rsid w:val="00BB2CBA"/>
    <w:rsid w:val="00BB6BAD"/>
    <w:rsid w:val="00BB77F6"/>
    <w:rsid w:val="00BC2EEF"/>
    <w:rsid w:val="00BC3982"/>
    <w:rsid w:val="00BC6D2A"/>
    <w:rsid w:val="00BC78C0"/>
    <w:rsid w:val="00BD055F"/>
    <w:rsid w:val="00BD0BB8"/>
    <w:rsid w:val="00BD210F"/>
    <w:rsid w:val="00BD27A4"/>
    <w:rsid w:val="00BD32D3"/>
    <w:rsid w:val="00BD6BA3"/>
    <w:rsid w:val="00BD722E"/>
    <w:rsid w:val="00BE02EE"/>
    <w:rsid w:val="00BE05B2"/>
    <w:rsid w:val="00BE3039"/>
    <w:rsid w:val="00BE4C96"/>
    <w:rsid w:val="00BE5790"/>
    <w:rsid w:val="00BF1FB1"/>
    <w:rsid w:val="00BF60AC"/>
    <w:rsid w:val="00BF6C84"/>
    <w:rsid w:val="00BF7617"/>
    <w:rsid w:val="00C00AE6"/>
    <w:rsid w:val="00C022B6"/>
    <w:rsid w:val="00C0332A"/>
    <w:rsid w:val="00C053D3"/>
    <w:rsid w:val="00C05A76"/>
    <w:rsid w:val="00C05D41"/>
    <w:rsid w:val="00C05F45"/>
    <w:rsid w:val="00C070C7"/>
    <w:rsid w:val="00C102E8"/>
    <w:rsid w:val="00C11420"/>
    <w:rsid w:val="00C1248F"/>
    <w:rsid w:val="00C15714"/>
    <w:rsid w:val="00C23C12"/>
    <w:rsid w:val="00C243F6"/>
    <w:rsid w:val="00C24D4E"/>
    <w:rsid w:val="00C27345"/>
    <w:rsid w:val="00C27A00"/>
    <w:rsid w:val="00C3461E"/>
    <w:rsid w:val="00C3696A"/>
    <w:rsid w:val="00C369D4"/>
    <w:rsid w:val="00C411E4"/>
    <w:rsid w:val="00C425B6"/>
    <w:rsid w:val="00C4375A"/>
    <w:rsid w:val="00C43C97"/>
    <w:rsid w:val="00C458C8"/>
    <w:rsid w:val="00C469F4"/>
    <w:rsid w:val="00C4764D"/>
    <w:rsid w:val="00C57D1B"/>
    <w:rsid w:val="00C61BE3"/>
    <w:rsid w:val="00C66695"/>
    <w:rsid w:val="00C669DB"/>
    <w:rsid w:val="00C718D7"/>
    <w:rsid w:val="00C71FD0"/>
    <w:rsid w:val="00C72896"/>
    <w:rsid w:val="00C72E3A"/>
    <w:rsid w:val="00C75E7F"/>
    <w:rsid w:val="00C77934"/>
    <w:rsid w:val="00C82446"/>
    <w:rsid w:val="00C82FF6"/>
    <w:rsid w:val="00C8377B"/>
    <w:rsid w:val="00C864AA"/>
    <w:rsid w:val="00C8791D"/>
    <w:rsid w:val="00C93D40"/>
    <w:rsid w:val="00C96642"/>
    <w:rsid w:val="00CA33C2"/>
    <w:rsid w:val="00CA34DA"/>
    <w:rsid w:val="00CA4E5A"/>
    <w:rsid w:val="00CA6D20"/>
    <w:rsid w:val="00CA795F"/>
    <w:rsid w:val="00CB03CA"/>
    <w:rsid w:val="00CB39FD"/>
    <w:rsid w:val="00CB47C9"/>
    <w:rsid w:val="00CB4E58"/>
    <w:rsid w:val="00CB6EF1"/>
    <w:rsid w:val="00CB76E4"/>
    <w:rsid w:val="00CC248A"/>
    <w:rsid w:val="00CD1461"/>
    <w:rsid w:val="00CD1FDB"/>
    <w:rsid w:val="00CD4480"/>
    <w:rsid w:val="00CD5A93"/>
    <w:rsid w:val="00CD5C6E"/>
    <w:rsid w:val="00CD72BE"/>
    <w:rsid w:val="00CE0786"/>
    <w:rsid w:val="00CE3FF4"/>
    <w:rsid w:val="00CE407F"/>
    <w:rsid w:val="00CE558A"/>
    <w:rsid w:val="00CE5F1A"/>
    <w:rsid w:val="00CE7081"/>
    <w:rsid w:val="00CE733E"/>
    <w:rsid w:val="00CF019A"/>
    <w:rsid w:val="00CF0788"/>
    <w:rsid w:val="00CF16B3"/>
    <w:rsid w:val="00CF4E8B"/>
    <w:rsid w:val="00CF50D1"/>
    <w:rsid w:val="00D02288"/>
    <w:rsid w:val="00D0270D"/>
    <w:rsid w:val="00D06111"/>
    <w:rsid w:val="00D0708F"/>
    <w:rsid w:val="00D12F6E"/>
    <w:rsid w:val="00D16C91"/>
    <w:rsid w:val="00D17736"/>
    <w:rsid w:val="00D178AE"/>
    <w:rsid w:val="00D17D3C"/>
    <w:rsid w:val="00D20B67"/>
    <w:rsid w:val="00D233BC"/>
    <w:rsid w:val="00D25E9E"/>
    <w:rsid w:val="00D2757D"/>
    <w:rsid w:val="00D27F2C"/>
    <w:rsid w:val="00D3321D"/>
    <w:rsid w:val="00D33A90"/>
    <w:rsid w:val="00D34A2A"/>
    <w:rsid w:val="00D34DAB"/>
    <w:rsid w:val="00D375A6"/>
    <w:rsid w:val="00D43501"/>
    <w:rsid w:val="00D47FE6"/>
    <w:rsid w:val="00D51F66"/>
    <w:rsid w:val="00D52E9B"/>
    <w:rsid w:val="00D60827"/>
    <w:rsid w:val="00D62706"/>
    <w:rsid w:val="00D627CE"/>
    <w:rsid w:val="00D63208"/>
    <w:rsid w:val="00D634CF"/>
    <w:rsid w:val="00D63F8D"/>
    <w:rsid w:val="00D647D5"/>
    <w:rsid w:val="00D6489A"/>
    <w:rsid w:val="00D64E17"/>
    <w:rsid w:val="00D65DE8"/>
    <w:rsid w:val="00D720A3"/>
    <w:rsid w:val="00D75EC3"/>
    <w:rsid w:val="00D82EA2"/>
    <w:rsid w:val="00D83796"/>
    <w:rsid w:val="00D85FBF"/>
    <w:rsid w:val="00D908FA"/>
    <w:rsid w:val="00D93856"/>
    <w:rsid w:val="00D96046"/>
    <w:rsid w:val="00D967BF"/>
    <w:rsid w:val="00D96AC0"/>
    <w:rsid w:val="00D97504"/>
    <w:rsid w:val="00D97EAF"/>
    <w:rsid w:val="00DA1279"/>
    <w:rsid w:val="00DA1994"/>
    <w:rsid w:val="00DA1DBA"/>
    <w:rsid w:val="00DB0295"/>
    <w:rsid w:val="00DB16CD"/>
    <w:rsid w:val="00DB721D"/>
    <w:rsid w:val="00DC176E"/>
    <w:rsid w:val="00DC18AC"/>
    <w:rsid w:val="00DC205F"/>
    <w:rsid w:val="00DC2D52"/>
    <w:rsid w:val="00DC3FEA"/>
    <w:rsid w:val="00DC561D"/>
    <w:rsid w:val="00DC6715"/>
    <w:rsid w:val="00DC6D49"/>
    <w:rsid w:val="00DC794C"/>
    <w:rsid w:val="00DC7A65"/>
    <w:rsid w:val="00DD2261"/>
    <w:rsid w:val="00DD4C62"/>
    <w:rsid w:val="00DD556B"/>
    <w:rsid w:val="00DD56DB"/>
    <w:rsid w:val="00DE0ED4"/>
    <w:rsid w:val="00DE106C"/>
    <w:rsid w:val="00DE113D"/>
    <w:rsid w:val="00DF145B"/>
    <w:rsid w:val="00DF16B4"/>
    <w:rsid w:val="00DF1CB1"/>
    <w:rsid w:val="00DF1F10"/>
    <w:rsid w:val="00DF3B83"/>
    <w:rsid w:val="00DF45D8"/>
    <w:rsid w:val="00DF46F6"/>
    <w:rsid w:val="00DF5318"/>
    <w:rsid w:val="00DF558D"/>
    <w:rsid w:val="00E01311"/>
    <w:rsid w:val="00E04562"/>
    <w:rsid w:val="00E05057"/>
    <w:rsid w:val="00E0681B"/>
    <w:rsid w:val="00E1181C"/>
    <w:rsid w:val="00E11AAC"/>
    <w:rsid w:val="00E12E82"/>
    <w:rsid w:val="00E206ED"/>
    <w:rsid w:val="00E25323"/>
    <w:rsid w:val="00E25720"/>
    <w:rsid w:val="00E25ACF"/>
    <w:rsid w:val="00E377C5"/>
    <w:rsid w:val="00E46122"/>
    <w:rsid w:val="00E50343"/>
    <w:rsid w:val="00E52133"/>
    <w:rsid w:val="00E526A1"/>
    <w:rsid w:val="00E54371"/>
    <w:rsid w:val="00E54590"/>
    <w:rsid w:val="00E5462C"/>
    <w:rsid w:val="00E54D7B"/>
    <w:rsid w:val="00E56780"/>
    <w:rsid w:val="00E56E4B"/>
    <w:rsid w:val="00E608EB"/>
    <w:rsid w:val="00E62893"/>
    <w:rsid w:val="00E65441"/>
    <w:rsid w:val="00E65F37"/>
    <w:rsid w:val="00E66D2B"/>
    <w:rsid w:val="00E67F19"/>
    <w:rsid w:val="00E75F77"/>
    <w:rsid w:val="00E81988"/>
    <w:rsid w:val="00E8254B"/>
    <w:rsid w:val="00E86888"/>
    <w:rsid w:val="00E9048F"/>
    <w:rsid w:val="00E90F97"/>
    <w:rsid w:val="00E92486"/>
    <w:rsid w:val="00E93D9D"/>
    <w:rsid w:val="00E95911"/>
    <w:rsid w:val="00EA56AB"/>
    <w:rsid w:val="00EB0784"/>
    <w:rsid w:val="00EB0BB2"/>
    <w:rsid w:val="00EB1085"/>
    <w:rsid w:val="00EB2AF1"/>
    <w:rsid w:val="00EB54B7"/>
    <w:rsid w:val="00EB78A0"/>
    <w:rsid w:val="00EC057F"/>
    <w:rsid w:val="00EC2642"/>
    <w:rsid w:val="00EC46E0"/>
    <w:rsid w:val="00EC486D"/>
    <w:rsid w:val="00EC5A31"/>
    <w:rsid w:val="00EC609A"/>
    <w:rsid w:val="00EC688F"/>
    <w:rsid w:val="00ED0C9A"/>
    <w:rsid w:val="00ED224C"/>
    <w:rsid w:val="00ED4986"/>
    <w:rsid w:val="00ED5DE6"/>
    <w:rsid w:val="00ED6AE8"/>
    <w:rsid w:val="00EE2C64"/>
    <w:rsid w:val="00EE5670"/>
    <w:rsid w:val="00EE67E1"/>
    <w:rsid w:val="00EF1701"/>
    <w:rsid w:val="00EF69D8"/>
    <w:rsid w:val="00F03488"/>
    <w:rsid w:val="00F042AE"/>
    <w:rsid w:val="00F0437A"/>
    <w:rsid w:val="00F0707F"/>
    <w:rsid w:val="00F07345"/>
    <w:rsid w:val="00F1112E"/>
    <w:rsid w:val="00F1206E"/>
    <w:rsid w:val="00F13630"/>
    <w:rsid w:val="00F1436B"/>
    <w:rsid w:val="00F14685"/>
    <w:rsid w:val="00F14C70"/>
    <w:rsid w:val="00F158B9"/>
    <w:rsid w:val="00F168B7"/>
    <w:rsid w:val="00F177A5"/>
    <w:rsid w:val="00F26E00"/>
    <w:rsid w:val="00F356E5"/>
    <w:rsid w:val="00F3587E"/>
    <w:rsid w:val="00F35E77"/>
    <w:rsid w:val="00F36068"/>
    <w:rsid w:val="00F36194"/>
    <w:rsid w:val="00F47542"/>
    <w:rsid w:val="00F54DAA"/>
    <w:rsid w:val="00F55C4A"/>
    <w:rsid w:val="00F608D7"/>
    <w:rsid w:val="00F619ED"/>
    <w:rsid w:val="00F64870"/>
    <w:rsid w:val="00F65BCE"/>
    <w:rsid w:val="00F664B0"/>
    <w:rsid w:val="00F7058A"/>
    <w:rsid w:val="00F72B08"/>
    <w:rsid w:val="00F80BC7"/>
    <w:rsid w:val="00F8249B"/>
    <w:rsid w:val="00F839CC"/>
    <w:rsid w:val="00F84877"/>
    <w:rsid w:val="00F8659E"/>
    <w:rsid w:val="00F94C76"/>
    <w:rsid w:val="00FA0A62"/>
    <w:rsid w:val="00FA1199"/>
    <w:rsid w:val="00FA4560"/>
    <w:rsid w:val="00FA5B3E"/>
    <w:rsid w:val="00FA5C2E"/>
    <w:rsid w:val="00FA6B4F"/>
    <w:rsid w:val="00FA6DF6"/>
    <w:rsid w:val="00FB6A6A"/>
    <w:rsid w:val="00FB7A65"/>
    <w:rsid w:val="00FC07D7"/>
    <w:rsid w:val="00FC13BF"/>
    <w:rsid w:val="00FC1F95"/>
    <w:rsid w:val="00FC2079"/>
    <w:rsid w:val="00FC2C10"/>
    <w:rsid w:val="00FD0FC9"/>
    <w:rsid w:val="00FD4046"/>
    <w:rsid w:val="00FD6321"/>
    <w:rsid w:val="00FD6418"/>
    <w:rsid w:val="00FD771E"/>
    <w:rsid w:val="00FE3077"/>
    <w:rsid w:val="00FE61CF"/>
    <w:rsid w:val="00FE657E"/>
    <w:rsid w:val="00FF1088"/>
    <w:rsid w:val="00FF3882"/>
    <w:rsid w:val="00FF6D76"/>
    <w:rsid w:val="00FF6E5A"/>
    <w:rsid w:val="00FF7161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5FD106C0"/>
  <w15:docId w15:val="{40F33A09-67AD-435B-9A35-6777384E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D224C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224C"/>
    <w:pPr>
      <w:keepNext/>
      <w:keepLines/>
      <w:outlineLvl w:val="0"/>
    </w:pPr>
    <w:rPr>
      <w:rFonts w:cs="Times New Roman"/>
      <w:b/>
      <w:bCs/>
      <w:color w:val="02616E"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ED224C"/>
    <w:pPr>
      <w:keepNext/>
      <w:keepLines/>
      <w:spacing w:before="600"/>
      <w:outlineLvl w:val="1"/>
    </w:pPr>
    <w:rPr>
      <w:rFonts w:cs="Times New Roman"/>
      <w:b/>
      <w:bCs/>
      <w:color w:val="02616E"/>
      <w:sz w:val="36"/>
      <w:szCs w:val="2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E08A3"/>
    <w:pPr>
      <w:keepNext/>
      <w:spacing w:before="600"/>
      <w:outlineLvl w:val="2"/>
    </w:pPr>
    <w:rPr>
      <w:rFonts w:cs="Times New Roman"/>
      <w:bCs/>
      <w:color w:val="02616E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83838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D224C"/>
    <w:rPr>
      <w:rFonts w:ascii="Arial" w:hAnsi="Arial"/>
      <w:b/>
      <w:bCs/>
      <w:color w:val="02616E"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ED224C"/>
    <w:rPr>
      <w:rFonts w:ascii="Arial" w:hAnsi="Arial"/>
      <w:b/>
      <w:bCs/>
      <w:color w:val="02616E"/>
      <w:sz w:val="36"/>
      <w:szCs w:val="26"/>
      <w:lang w:val="x-none" w:eastAsia="x-none"/>
    </w:rPr>
  </w:style>
  <w:style w:type="character" w:styleId="Strong">
    <w:name w:val="Strong"/>
    <w:uiPriority w:val="22"/>
    <w:qFormat/>
    <w:rsid w:val="002E08A3"/>
    <w:rPr>
      <w:rFonts w:ascii="Arial" w:hAnsi="Arial"/>
      <w:b/>
      <w:bCs/>
      <w:color w:val="02616E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ED224C"/>
    <w:rPr>
      <w:rFonts w:ascii="Arial" w:hAnsi="Arial"/>
      <w:b w:val="0"/>
      <w:color w:val="383838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662F7C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2E08A3"/>
    <w:rPr>
      <w:rFonts w:ascii="Arial" w:hAnsi="Arial"/>
      <w:bCs/>
      <w:color w:val="02616E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8E41DC"/>
    <w:pPr>
      <w:pBdr>
        <w:bottom w:val="single" w:sz="8" w:space="1" w:color="DC4405"/>
        <w:between w:val="single" w:sz="8" w:space="1" w:color="DC4405"/>
      </w:pBdr>
      <w:tabs>
        <w:tab w:val="right" w:pos="9016"/>
      </w:tabs>
      <w:spacing w:before="440" w:after="0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785FE2"/>
    <w:pPr>
      <w:spacing w:after="100"/>
      <w:ind w:left="280"/>
    </w:pPr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ED224C"/>
    <w:pPr>
      <w:numPr>
        <w:numId w:val="18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183CD4"/>
    <w:rPr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183CD4"/>
    <w:rPr>
      <w:rFonts w:asciiTheme="minorHAnsi" w:hAnsiTheme="minorHAnsi"/>
      <w:b/>
      <w:bCs/>
      <w:color w:val="02616E"/>
      <w:sz w:val="44"/>
      <w:szCs w:val="26"/>
      <w:lang w:eastAsia="x-none"/>
    </w:rPr>
  </w:style>
  <w:style w:type="paragraph" w:customStyle="1" w:styleId="Wordlistterm">
    <w:name w:val="Word list term"/>
    <w:basedOn w:val="Heading3"/>
    <w:next w:val="Normal"/>
    <w:qFormat/>
    <w:rsid w:val="002E08A3"/>
    <w:pPr>
      <w:spacing w:before="240"/>
    </w:pPr>
    <w:rPr>
      <w:b/>
      <w:sz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83838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paragraph" w:styleId="NoSpacing">
    <w:name w:val="No Spacing"/>
    <w:uiPriority w:val="1"/>
    <w:qFormat/>
    <w:rsid w:val="0078116E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Revision">
    <w:name w:val="Revision"/>
    <w:hidden/>
    <w:uiPriority w:val="99"/>
    <w:semiHidden/>
    <w:rsid w:val="004E7FFD"/>
    <w:rPr>
      <w:rFonts w:ascii="Arial" w:hAnsi="Arial" w:cs="Tahoma"/>
      <w:sz w:val="28"/>
      <w:szCs w:val="22"/>
      <w:lang w:eastAsia="en-US"/>
    </w:rPr>
  </w:style>
  <w:style w:type="character" w:styleId="UnresolvedMention">
    <w:name w:val="Unresolved Mention"/>
    <w:basedOn w:val="DefaultParagraphFont"/>
    <w:uiPriority w:val="99"/>
    <w:rsid w:val="00C05A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4F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rraybridge.sa.gov.au/services/your-community/disability-access-and-inclusion-pla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rmationaccessgrou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murraybridge.sa.gov.au/services/your-community/disability-access-and-inclusion-pla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uncil@murraybridge.sa.gov.au" TargetMode="Externa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AG\6563%20-%20RCMB%20-%20DAIP%202025-2029%20-%20Easy%20Read\1_Copy\XXXX%20-%20Blank%20-%20Easy%20Read%20Word%20Template%20-%20ER%20-%20May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8FB99638DE4714AB305E530E2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8CFE5-0693-448A-B437-9A249D64C7D7}"/>
      </w:docPartPr>
      <w:docPartBody>
        <w:p w:rsidR="00453A11" w:rsidRDefault="00453A11">
          <w:pPr>
            <w:pStyle w:val="4A8FB99638DE4714AB305E530E29B3BC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69551324B3B5478390E53B5D11BBB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20BF3-C0A4-4772-AA2A-C67219424D5B}"/>
      </w:docPartPr>
      <w:docPartBody>
        <w:p w:rsidR="00453A11" w:rsidRDefault="00453A11" w:rsidP="00453A11">
          <w:pPr>
            <w:pStyle w:val="69551324B3B5478390E53B5D11BBB619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17B87569EFAD4E499D50EE14A68ED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7C9D9-9987-4E33-883D-C6C1AD033A43}"/>
      </w:docPartPr>
      <w:docPartBody>
        <w:p w:rsidR="00453A11" w:rsidRDefault="00453A11" w:rsidP="00453A11">
          <w:pPr>
            <w:pStyle w:val="17B87569EFAD4E499D50EE14A68ED8C0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61BF69C299074ACBB2A4F17E51467E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5444E-F5CD-4FEE-93A5-495516ED402C}"/>
      </w:docPartPr>
      <w:docPartBody>
        <w:p w:rsidR="00B6181B" w:rsidRDefault="001A5116" w:rsidP="001A5116">
          <w:pPr>
            <w:pStyle w:val="61BF69C299074ACBB2A4F17E51467E3C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3BCBA19F866942A481FB1CEA80898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C7443-B14C-43BD-8E6C-879B8089193A}"/>
      </w:docPartPr>
      <w:docPartBody>
        <w:p w:rsidR="00B6181B" w:rsidRDefault="001A5116" w:rsidP="001A5116">
          <w:pPr>
            <w:pStyle w:val="3BCBA19F866942A481FB1CEA80898F47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854D03EEB2044750B1CFB04984F03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3AFDA-4BB6-49F4-A089-28DA5AE52C19}"/>
      </w:docPartPr>
      <w:docPartBody>
        <w:p w:rsidR="00B6181B" w:rsidRDefault="001A5116" w:rsidP="001A5116">
          <w:pPr>
            <w:pStyle w:val="854D03EEB2044750B1CFB04984F03D0B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8716274D3C25439ABE3CF87EB898A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09769-3360-40CE-B027-B09AE2E2A019}"/>
      </w:docPartPr>
      <w:docPartBody>
        <w:p w:rsidR="00B6181B" w:rsidRDefault="001A5116" w:rsidP="001A5116">
          <w:pPr>
            <w:pStyle w:val="8716274D3C25439ABE3CF87EB898AFF4"/>
          </w:pPr>
          <w:r>
            <w:rPr>
              <w:rStyle w:val="PlaceholderText"/>
              <w:color w:val="FF0000"/>
            </w:rPr>
            <w:t>FORMAT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altName w:val="Calibri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A11"/>
    <w:rsid w:val="00001EBC"/>
    <w:rsid w:val="00035D44"/>
    <w:rsid w:val="00055B8C"/>
    <w:rsid w:val="000E1092"/>
    <w:rsid w:val="000E4713"/>
    <w:rsid w:val="000F56B8"/>
    <w:rsid w:val="00186915"/>
    <w:rsid w:val="001A5116"/>
    <w:rsid w:val="001A6C64"/>
    <w:rsid w:val="001E7C5C"/>
    <w:rsid w:val="00453A11"/>
    <w:rsid w:val="00475E68"/>
    <w:rsid w:val="004A6431"/>
    <w:rsid w:val="004F0AE5"/>
    <w:rsid w:val="005E062D"/>
    <w:rsid w:val="00626146"/>
    <w:rsid w:val="006C3952"/>
    <w:rsid w:val="006E7693"/>
    <w:rsid w:val="007447EF"/>
    <w:rsid w:val="00784DD9"/>
    <w:rsid w:val="007B1475"/>
    <w:rsid w:val="007F74C2"/>
    <w:rsid w:val="00807517"/>
    <w:rsid w:val="008355D9"/>
    <w:rsid w:val="008A4FFA"/>
    <w:rsid w:val="008B5065"/>
    <w:rsid w:val="008D518A"/>
    <w:rsid w:val="00934E78"/>
    <w:rsid w:val="00966AA6"/>
    <w:rsid w:val="00A90D2D"/>
    <w:rsid w:val="00B23CD2"/>
    <w:rsid w:val="00B6181B"/>
    <w:rsid w:val="00CE407F"/>
    <w:rsid w:val="00D17D3C"/>
    <w:rsid w:val="00D43501"/>
    <w:rsid w:val="00D52E9B"/>
    <w:rsid w:val="00D607DA"/>
    <w:rsid w:val="00E430BD"/>
    <w:rsid w:val="00EC688F"/>
    <w:rsid w:val="00F250B4"/>
    <w:rsid w:val="00FC2E5D"/>
    <w:rsid w:val="00FD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5116"/>
    <w:rPr>
      <w:color w:val="595959" w:themeColor="text1" w:themeTint="A6"/>
    </w:rPr>
  </w:style>
  <w:style w:type="paragraph" w:customStyle="1" w:styleId="4A8FB99638DE4714AB305E530E29B3BC">
    <w:name w:val="4A8FB99638DE4714AB305E530E29B3BC"/>
  </w:style>
  <w:style w:type="paragraph" w:customStyle="1" w:styleId="69551324B3B5478390E53B5D11BBB619">
    <w:name w:val="69551324B3B5478390E53B5D11BBB619"/>
    <w:rsid w:val="00453A11"/>
  </w:style>
  <w:style w:type="paragraph" w:customStyle="1" w:styleId="17B87569EFAD4E499D50EE14A68ED8C0">
    <w:name w:val="17B87569EFAD4E499D50EE14A68ED8C0"/>
    <w:rsid w:val="00453A11"/>
  </w:style>
  <w:style w:type="paragraph" w:customStyle="1" w:styleId="61BF69C299074ACBB2A4F17E51467E3C">
    <w:name w:val="61BF69C299074ACBB2A4F17E51467E3C"/>
    <w:rsid w:val="001A5116"/>
  </w:style>
  <w:style w:type="paragraph" w:customStyle="1" w:styleId="3BCBA19F866942A481FB1CEA80898F47">
    <w:name w:val="3BCBA19F866942A481FB1CEA80898F47"/>
    <w:rsid w:val="001A5116"/>
  </w:style>
  <w:style w:type="paragraph" w:customStyle="1" w:styleId="854D03EEB2044750B1CFB04984F03D0B">
    <w:name w:val="854D03EEB2044750B1CFB04984F03D0B"/>
    <w:rsid w:val="001A5116"/>
  </w:style>
  <w:style w:type="paragraph" w:customStyle="1" w:styleId="8716274D3C25439ABE3CF87EB898AFF4">
    <w:name w:val="8716274D3C25439ABE3CF87EB898AFF4"/>
    <w:rsid w:val="001A51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PLACE COLOURS">
      <a:dk1>
        <a:sysClr val="windowText" lastClr="000000"/>
      </a:dk1>
      <a:lt1>
        <a:sysClr val="window" lastClr="FFFFFF"/>
      </a:lt1>
      <a:dk2>
        <a:srgbClr val="383838"/>
      </a:dk2>
      <a:lt2>
        <a:srgbClr val="FFFFFF"/>
      </a:lt2>
      <a:accent1>
        <a:srgbClr val="C8C8C8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XXXX - Blank - Easy Read Word Template - ER - May 2025</Template>
  <TotalTime>33</TotalTime>
  <Pages>19</Pages>
  <Words>1936</Words>
  <Characters>9743</Characters>
  <Application>Microsoft Office Word</Application>
  <DocSecurity>0</DocSecurity>
  <Lines>360</Lines>
  <Paragraphs>353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Disability Access and Inclusion Plan</vt:lpstr>
    </vt:vector>
  </TitlesOfParts>
  <Company>Hewlett-Packard</Company>
  <LinksUpToDate>false</LinksUpToDate>
  <CharactersWithSpaces>11326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Access and Inclusion Plan - text-only Easy Read version</dc:title>
  <dc:creator>Rural City of Murray Bridge</dc:creator>
  <cp:lastModifiedBy>Stephen Preston</cp:lastModifiedBy>
  <cp:revision>5</cp:revision>
  <cp:lastPrinted>2011-12-12T01:40:00Z</cp:lastPrinted>
  <dcterms:created xsi:type="dcterms:W3CDTF">2026-02-11T02:58:00Z</dcterms:created>
  <dcterms:modified xsi:type="dcterms:W3CDTF">2026-02-16T04:36:00Z</dcterms:modified>
</cp:coreProperties>
</file>